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86E9B" w14:textId="77777777" w:rsidR="00783FCB" w:rsidRPr="0003642E" w:rsidRDefault="00783FCB" w:rsidP="00783FCB">
      <w:pPr>
        <w:rPr>
          <w:rFonts w:cs="Arial"/>
          <w:b/>
          <w:sz w:val="56"/>
          <w:szCs w:val="56"/>
        </w:rPr>
      </w:pPr>
    </w:p>
    <w:p w14:paraId="1BB83575" w14:textId="77777777" w:rsidR="00783FCB" w:rsidRPr="0003642E" w:rsidRDefault="00783FCB" w:rsidP="000F0992">
      <w:pPr>
        <w:jc w:val="center"/>
        <w:rPr>
          <w:rFonts w:cs="Arial"/>
          <w:b/>
          <w:sz w:val="56"/>
          <w:szCs w:val="56"/>
        </w:rPr>
      </w:pPr>
      <w:r w:rsidRPr="0003642E">
        <w:rPr>
          <w:rFonts w:cs="Arial"/>
          <w:noProof/>
        </w:rPr>
        <w:drawing>
          <wp:inline distT="0" distB="0" distL="0" distR="0" wp14:anchorId="7CD09A59" wp14:editId="69BE55DF">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04E79ACE" w14:textId="77777777" w:rsidR="00783FCB" w:rsidRPr="0003642E" w:rsidRDefault="00783FCB" w:rsidP="00783FCB">
      <w:pPr>
        <w:rPr>
          <w:rFonts w:cs="Arial"/>
          <w:b/>
          <w:sz w:val="56"/>
          <w:szCs w:val="56"/>
        </w:rPr>
      </w:pPr>
    </w:p>
    <w:p w14:paraId="442A8762" w14:textId="370E954B" w:rsidR="000F0992" w:rsidRPr="0003642E" w:rsidRDefault="00E20B10" w:rsidP="000F0992">
      <w:pPr>
        <w:jc w:val="center"/>
        <w:rPr>
          <w:rFonts w:cs="Arial"/>
          <w:b/>
          <w:sz w:val="56"/>
          <w:szCs w:val="56"/>
        </w:rPr>
      </w:pPr>
      <w:r w:rsidRPr="0003642E">
        <w:rPr>
          <w:rFonts w:cs="Arial"/>
          <w:b/>
          <w:sz w:val="56"/>
          <w:szCs w:val="56"/>
        </w:rPr>
        <w:t xml:space="preserve">Relationships, Emotional Regulation &amp; </w:t>
      </w:r>
      <w:r w:rsidR="000F0992" w:rsidRPr="0003642E">
        <w:rPr>
          <w:rFonts w:cs="Arial"/>
          <w:b/>
          <w:sz w:val="56"/>
          <w:szCs w:val="56"/>
        </w:rPr>
        <w:t xml:space="preserve">Behaviour Policy </w:t>
      </w:r>
    </w:p>
    <w:p w14:paraId="2E989D6F" w14:textId="77777777" w:rsidR="000F0992" w:rsidRPr="0003642E" w:rsidRDefault="000F0992" w:rsidP="000F0992">
      <w:pPr>
        <w:jc w:val="center"/>
        <w:rPr>
          <w:rFonts w:cs="Arial"/>
          <w:b/>
        </w:rPr>
      </w:pPr>
    </w:p>
    <w:p w14:paraId="2FDC7534" w14:textId="77777777" w:rsidR="000F0992" w:rsidRPr="0003642E" w:rsidRDefault="000F0992" w:rsidP="000F0992">
      <w:pPr>
        <w:jc w:val="center"/>
        <w:rPr>
          <w:rFonts w:cs="Arial"/>
          <w:b/>
        </w:rPr>
      </w:pPr>
    </w:p>
    <w:p w14:paraId="3789297A" w14:textId="77777777" w:rsidR="000F0992" w:rsidRPr="0003642E" w:rsidRDefault="000F0992" w:rsidP="000F0992">
      <w:pPr>
        <w:jc w:val="center"/>
        <w:rPr>
          <w:rFonts w:cs="Arial"/>
          <w:b/>
        </w:rPr>
      </w:pPr>
    </w:p>
    <w:p w14:paraId="6604929C" w14:textId="6BF98BD5" w:rsidR="000F0992" w:rsidRPr="0003642E" w:rsidRDefault="000F0992" w:rsidP="004F5C63">
      <w:pPr>
        <w:rPr>
          <w:rFonts w:cs="Arial"/>
          <w:b/>
          <w:sz w:val="32"/>
          <w:szCs w:val="32"/>
        </w:rPr>
      </w:pPr>
    </w:p>
    <w:p w14:paraId="5DA50E41" w14:textId="77777777" w:rsidR="00BE4F64" w:rsidRDefault="00BE4F64" w:rsidP="000F0992">
      <w:pPr>
        <w:ind w:left="1440" w:firstLine="720"/>
        <w:rPr>
          <w:rFonts w:cs="Arial"/>
          <w:b/>
          <w:sz w:val="32"/>
          <w:szCs w:val="32"/>
        </w:rPr>
      </w:pPr>
    </w:p>
    <w:p w14:paraId="61B32014" w14:textId="77777777" w:rsidR="00BE4F64" w:rsidRDefault="00BE4F64" w:rsidP="000F0992">
      <w:pPr>
        <w:ind w:left="1440" w:firstLine="720"/>
        <w:rPr>
          <w:rFonts w:cs="Arial"/>
          <w:b/>
          <w:sz w:val="32"/>
          <w:szCs w:val="32"/>
        </w:rPr>
      </w:pPr>
    </w:p>
    <w:p w14:paraId="3925D1D8" w14:textId="77777777" w:rsidR="00BE4F64" w:rsidRDefault="00BE4F64" w:rsidP="000F0992">
      <w:pPr>
        <w:ind w:left="1440" w:firstLine="720"/>
        <w:rPr>
          <w:rFonts w:cs="Arial"/>
          <w:b/>
          <w:sz w:val="32"/>
          <w:szCs w:val="32"/>
        </w:rPr>
      </w:pPr>
    </w:p>
    <w:p w14:paraId="38A40AAC" w14:textId="2C9FA8C8" w:rsidR="00BE4F64" w:rsidRDefault="00BE4F64" w:rsidP="000F0992">
      <w:pPr>
        <w:ind w:left="1440" w:firstLine="720"/>
        <w:rPr>
          <w:rFonts w:cs="Arial"/>
          <w:b/>
          <w:sz w:val="32"/>
          <w:szCs w:val="32"/>
        </w:rPr>
      </w:pPr>
    </w:p>
    <w:p w14:paraId="041ABDE0" w14:textId="77777777" w:rsidR="00F252A3" w:rsidRDefault="00F252A3" w:rsidP="000F0992">
      <w:pPr>
        <w:ind w:left="1440" w:firstLine="720"/>
        <w:rPr>
          <w:rFonts w:cs="Arial"/>
          <w:b/>
          <w:sz w:val="32"/>
          <w:szCs w:val="32"/>
        </w:rPr>
      </w:pPr>
    </w:p>
    <w:p w14:paraId="2DE88682" w14:textId="3A8A924C" w:rsidR="00BE4F64" w:rsidRDefault="00BE4F64" w:rsidP="000F0992">
      <w:pPr>
        <w:ind w:left="1440" w:firstLine="720"/>
        <w:rPr>
          <w:rFonts w:cs="Arial"/>
          <w:b/>
          <w:sz w:val="32"/>
          <w:szCs w:val="32"/>
        </w:rPr>
      </w:pPr>
    </w:p>
    <w:p w14:paraId="711B3563" w14:textId="641556BB" w:rsidR="0077491D" w:rsidRDefault="0077491D" w:rsidP="000F0992">
      <w:pPr>
        <w:ind w:left="1440" w:firstLine="720"/>
        <w:rPr>
          <w:rFonts w:cs="Arial"/>
          <w:b/>
          <w:sz w:val="32"/>
          <w:szCs w:val="32"/>
        </w:rPr>
      </w:pPr>
    </w:p>
    <w:p w14:paraId="21AD2B7D" w14:textId="77777777" w:rsidR="0077491D" w:rsidRDefault="0077491D" w:rsidP="000F0992">
      <w:pPr>
        <w:ind w:left="1440" w:firstLine="720"/>
        <w:rPr>
          <w:rFonts w:cs="Arial"/>
          <w:b/>
          <w:sz w:val="32"/>
          <w:szCs w:val="32"/>
        </w:rPr>
      </w:pPr>
    </w:p>
    <w:p w14:paraId="587957D7" w14:textId="4E9819C1" w:rsidR="000F0992" w:rsidRPr="0003642E" w:rsidRDefault="000F0992" w:rsidP="00F252A3">
      <w:pPr>
        <w:jc w:val="center"/>
        <w:rPr>
          <w:rFonts w:cs="Arial"/>
          <w:b/>
          <w:sz w:val="32"/>
          <w:szCs w:val="32"/>
        </w:rPr>
      </w:pPr>
      <w:r w:rsidRPr="0003642E">
        <w:rPr>
          <w:rFonts w:cs="Arial"/>
          <w:b/>
          <w:sz w:val="32"/>
          <w:szCs w:val="32"/>
        </w:rPr>
        <w:t>Date of review</w:t>
      </w:r>
      <w:r w:rsidRPr="0003642E">
        <w:rPr>
          <w:rFonts w:cs="Arial"/>
          <w:b/>
        </w:rPr>
        <w:t xml:space="preserve">: </w:t>
      </w:r>
      <w:r w:rsidR="00540278">
        <w:rPr>
          <w:rFonts w:cs="Arial"/>
          <w:b/>
          <w:sz w:val="32"/>
          <w:szCs w:val="32"/>
        </w:rPr>
        <w:t>October</w:t>
      </w:r>
      <w:r w:rsidR="009A618F" w:rsidRPr="0003642E">
        <w:rPr>
          <w:rFonts w:cs="Arial"/>
          <w:b/>
          <w:sz w:val="32"/>
          <w:szCs w:val="32"/>
        </w:rPr>
        <w:t xml:space="preserve"> 202</w:t>
      </w:r>
      <w:r w:rsidR="00540278">
        <w:rPr>
          <w:rFonts w:cs="Arial"/>
          <w:b/>
          <w:sz w:val="32"/>
          <w:szCs w:val="32"/>
        </w:rPr>
        <w:t>4</w:t>
      </w:r>
    </w:p>
    <w:p w14:paraId="6C6B8052" w14:textId="3065FBAE" w:rsidR="004F5C63" w:rsidRDefault="004F5C63" w:rsidP="00F252A3">
      <w:pPr>
        <w:jc w:val="center"/>
        <w:rPr>
          <w:rFonts w:cs="Arial"/>
          <w:b/>
          <w:sz w:val="32"/>
          <w:szCs w:val="32"/>
        </w:rPr>
      </w:pPr>
      <w:r w:rsidRPr="0003642E">
        <w:rPr>
          <w:rFonts w:cs="Arial"/>
          <w:b/>
          <w:sz w:val="32"/>
          <w:szCs w:val="32"/>
        </w:rPr>
        <w:t xml:space="preserve">Next Review: </w:t>
      </w:r>
      <w:r w:rsidR="00BE4F64">
        <w:rPr>
          <w:rFonts w:cs="Arial"/>
          <w:b/>
          <w:sz w:val="32"/>
          <w:szCs w:val="32"/>
        </w:rPr>
        <w:t>Octob</w:t>
      </w:r>
      <w:r w:rsidR="001A5A77">
        <w:rPr>
          <w:rFonts w:cs="Arial"/>
          <w:b/>
          <w:sz w:val="32"/>
          <w:szCs w:val="32"/>
        </w:rPr>
        <w:t>er</w:t>
      </w:r>
      <w:r w:rsidRPr="0003642E">
        <w:rPr>
          <w:rFonts w:cs="Arial"/>
          <w:b/>
          <w:sz w:val="32"/>
          <w:szCs w:val="32"/>
        </w:rPr>
        <w:t xml:space="preserve"> 202</w:t>
      </w:r>
      <w:r w:rsidR="00540278">
        <w:rPr>
          <w:rFonts w:cs="Arial"/>
          <w:b/>
          <w:sz w:val="32"/>
          <w:szCs w:val="32"/>
        </w:rPr>
        <w:t>5</w:t>
      </w:r>
    </w:p>
    <w:p w14:paraId="64A1A326" w14:textId="77777777" w:rsidR="00F252A3" w:rsidRDefault="00F252A3" w:rsidP="00F252A3">
      <w:pPr>
        <w:jc w:val="center"/>
        <w:rPr>
          <w:rFonts w:cs="Arial"/>
          <w:b/>
          <w:sz w:val="32"/>
          <w:szCs w:val="32"/>
        </w:rPr>
      </w:pPr>
    </w:p>
    <w:p w14:paraId="5E7CA72B" w14:textId="607B061E" w:rsidR="0077491D" w:rsidRDefault="0077491D" w:rsidP="00F252A3">
      <w:pPr>
        <w:jc w:val="center"/>
        <w:rPr>
          <w:rFonts w:cs="Arial"/>
          <w:b/>
          <w:sz w:val="32"/>
          <w:szCs w:val="32"/>
        </w:rPr>
      </w:pPr>
      <w:r>
        <w:rPr>
          <w:rFonts w:cs="Arial"/>
          <w:b/>
          <w:sz w:val="32"/>
          <w:szCs w:val="32"/>
        </w:rPr>
        <w:t xml:space="preserve">Ratified </w:t>
      </w:r>
      <w:r w:rsidR="00F252A3">
        <w:rPr>
          <w:rFonts w:cs="Arial"/>
          <w:b/>
          <w:sz w:val="32"/>
          <w:szCs w:val="32"/>
        </w:rPr>
        <w:t>B</w:t>
      </w:r>
      <w:r>
        <w:rPr>
          <w:rFonts w:cs="Arial"/>
          <w:b/>
          <w:sz w:val="32"/>
          <w:szCs w:val="32"/>
        </w:rPr>
        <w:t>y</w:t>
      </w:r>
      <w:r w:rsidR="00F252A3">
        <w:rPr>
          <w:rFonts w:cs="Arial"/>
          <w:b/>
          <w:sz w:val="32"/>
          <w:szCs w:val="32"/>
        </w:rPr>
        <w:t xml:space="preserve"> Trustees On</w:t>
      </w:r>
      <w:r>
        <w:rPr>
          <w:rFonts w:cs="Arial"/>
          <w:b/>
          <w:sz w:val="32"/>
          <w:szCs w:val="32"/>
        </w:rPr>
        <w:t>:</w:t>
      </w:r>
      <w:r w:rsidR="00F252A3">
        <w:rPr>
          <w:rFonts w:cs="Arial"/>
          <w:b/>
          <w:sz w:val="32"/>
          <w:szCs w:val="32"/>
        </w:rPr>
        <w:t xml:space="preserve"> </w:t>
      </w:r>
      <w:r w:rsidR="00540278">
        <w:rPr>
          <w:rFonts w:cs="Arial"/>
          <w:b/>
          <w:sz w:val="32"/>
          <w:szCs w:val="32"/>
        </w:rPr>
        <w:t xml:space="preserve">December </w:t>
      </w:r>
      <w:r w:rsidR="00F252A3">
        <w:rPr>
          <w:rFonts w:cs="Arial"/>
          <w:b/>
          <w:sz w:val="32"/>
          <w:szCs w:val="32"/>
        </w:rPr>
        <w:t>2</w:t>
      </w:r>
      <w:r w:rsidR="00540278">
        <w:rPr>
          <w:rFonts w:cs="Arial"/>
          <w:b/>
          <w:sz w:val="32"/>
          <w:szCs w:val="32"/>
        </w:rPr>
        <w:t>0</w:t>
      </w:r>
      <w:bookmarkStart w:id="0" w:name="_GoBack"/>
      <w:bookmarkEnd w:id="0"/>
      <w:r w:rsidR="00F252A3">
        <w:rPr>
          <w:rFonts w:cs="Arial"/>
          <w:b/>
          <w:sz w:val="32"/>
          <w:szCs w:val="32"/>
        </w:rPr>
        <w:t>24</w:t>
      </w:r>
    </w:p>
    <w:p w14:paraId="422BC5E5" w14:textId="77777777" w:rsidR="000F0992" w:rsidRPr="0003642E" w:rsidRDefault="000F0992" w:rsidP="00F252A3">
      <w:pPr>
        <w:ind w:left="1440" w:firstLine="720"/>
        <w:jc w:val="center"/>
        <w:rPr>
          <w:rFonts w:cs="Arial"/>
          <w:b/>
          <w:sz w:val="32"/>
          <w:szCs w:val="32"/>
        </w:rPr>
      </w:pPr>
    </w:p>
    <w:p w14:paraId="2453C686" w14:textId="77777777" w:rsidR="000F0992" w:rsidRPr="0003642E" w:rsidRDefault="000F0992" w:rsidP="000F0992">
      <w:pPr>
        <w:ind w:left="1440" w:firstLine="720"/>
        <w:rPr>
          <w:rFonts w:cs="Arial"/>
          <w:b/>
          <w:sz w:val="32"/>
          <w:szCs w:val="32"/>
        </w:rPr>
      </w:pPr>
    </w:p>
    <w:p w14:paraId="1F0A0425" w14:textId="3025E5BC" w:rsidR="000F0992" w:rsidRDefault="000F0992" w:rsidP="000F0992">
      <w:pPr>
        <w:ind w:left="1440" w:firstLine="720"/>
        <w:rPr>
          <w:rFonts w:cs="Arial"/>
          <w:b/>
          <w:sz w:val="32"/>
          <w:szCs w:val="32"/>
        </w:rPr>
      </w:pPr>
    </w:p>
    <w:p w14:paraId="38EB308B" w14:textId="61E6107B" w:rsidR="00613102" w:rsidRDefault="00613102" w:rsidP="000F0992">
      <w:pPr>
        <w:ind w:left="1440" w:firstLine="720"/>
        <w:rPr>
          <w:rFonts w:cs="Arial"/>
          <w:b/>
          <w:sz w:val="32"/>
          <w:szCs w:val="32"/>
        </w:rPr>
      </w:pPr>
    </w:p>
    <w:p w14:paraId="5213258F" w14:textId="3A74147C" w:rsidR="00613102" w:rsidRDefault="00613102" w:rsidP="000F0992">
      <w:pPr>
        <w:ind w:left="1440" w:firstLine="720"/>
        <w:rPr>
          <w:rFonts w:cs="Arial"/>
          <w:b/>
          <w:sz w:val="32"/>
          <w:szCs w:val="32"/>
        </w:rPr>
      </w:pPr>
    </w:p>
    <w:p w14:paraId="4A4F655A" w14:textId="2C74B53E" w:rsidR="00613102" w:rsidRPr="00613102" w:rsidRDefault="00613102" w:rsidP="00613102">
      <w:pPr>
        <w:pStyle w:val="TOCHeading"/>
        <w:spacing w:before="0" w:after="120"/>
        <w:rPr>
          <w:rFonts w:ascii="Arial" w:hAnsi="Arial" w:cs="Arial"/>
          <w:b/>
          <w:sz w:val="24"/>
          <w:szCs w:val="24"/>
          <w:u w:val="single"/>
          <w:lang w:val="en-GB"/>
        </w:rPr>
      </w:pPr>
      <w:r w:rsidRPr="00613102">
        <w:rPr>
          <w:rFonts w:ascii="Arial" w:hAnsi="Arial" w:cs="Arial"/>
          <w:b/>
          <w:sz w:val="24"/>
          <w:szCs w:val="24"/>
          <w:u w:val="single"/>
          <w:lang w:val="en-GB"/>
        </w:rPr>
        <w:t>Contents</w:t>
      </w:r>
    </w:p>
    <w:p w14:paraId="1459DF12" w14:textId="77777777" w:rsidR="00613102" w:rsidRPr="00613102" w:rsidRDefault="00613102" w:rsidP="00613102">
      <w:pPr>
        <w:rPr>
          <w:lang w:eastAsia="en-US"/>
        </w:rPr>
      </w:pPr>
    </w:p>
    <w:p w14:paraId="7AF228B9" w14:textId="77777777" w:rsidR="00613102" w:rsidRPr="00CF1219" w:rsidRDefault="00613102" w:rsidP="00613102">
      <w:pPr>
        <w:rPr>
          <w:rFonts w:eastAsia="MS Mincho" w:cs="Arial"/>
          <w:bCs/>
          <w:noProof/>
          <w:lang w:val="en-US" w:eastAsia="en-US"/>
        </w:rPr>
      </w:pPr>
    </w:p>
    <w:p w14:paraId="47DB022C" w14:textId="05F43FCC" w:rsidR="00613102" w:rsidRPr="00CF1219" w:rsidRDefault="00613102" w:rsidP="00365869">
      <w:pPr>
        <w:pStyle w:val="Heading1"/>
        <w:rPr>
          <w:rFonts w:eastAsia="MS Mincho"/>
          <w:b w:val="0"/>
          <w:noProof/>
          <w:sz w:val="24"/>
          <w:szCs w:val="24"/>
          <w:lang w:val="en-US" w:eastAsia="en-US"/>
        </w:rPr>
      </w:pPr>
      <w:r w:rsidRPr="00CF1219">
        <w:rPr>
          <w:rFonts w:eastAsia="MS Mincho"/>
          <w:b w:val="0"/>
          <w:noProof/>
          <w:lang w:val="en-US" w:eastAsia="en-US"/>
        </w:rPr>
        <w:t xml:space="preserve">1. </w:t>
      </w:r>
      <w:r w:rsidR="00CF1219" w:rsidRPr="00CF1219">
        <w:rPr>
          <w:rFonts w:eastAsia="MS Mincho"/>
          <w:b w:val="0"/>
          <w:noProof/>
          <w:lang w:val="en-US" w:eastAsia="en-US"/>
        </w:rPr>
        <w:t xml:space="preserve"> </w:t>
      </w:r>
      <w:r w:rsidRPr="00CF1219">
        <w:rPr>
          <w:rFonts w:eastAsia="MS Mincho"/>
          <w:b w:val="0"/>
          <w:noProof/>
          <w:sz w:val="24"/>
          <w:szCs w:val="24"/>
          <w:lang w:val="en-US" w:eastAsia="en-US"/>
        </w:rPr>
        <w:t>Introduction &amp; Objectives</w:t>
      </w:r>
      <w:r w:rsidRPr="00CF1219">
        <w:rPr>
          <w:rFonts w:eastAsia="MS Mincho"/>
          <w:b w:val="0"/>
          <w:noProof/>
          <w:sz w:val="24"/>
          <w:szCs w:val="24"/>
          <w:lang w:val="en-US" w:eastAsia="en-US"/>
        </w:rPr>
        <w:tab/>
      </w:r>
      <w:r w:rsidRPr="00CF1219">
        <w:rPr>
          <w:rFonts w:eastAsia="MS Mincho"/>
          <w:b w:val="0"/>
          <w:noProof/>
          <w:sz w:val="24"/>
          <w:szCs w:val="24"/>
          <w:lang w:val="en-US" w:eastAsia="en-US"/>
        </w:rPr>
        <w:tab/>
      </w:r>
      <w:r w:rsidRPr="00CF1219">
        <w:rPr>
          <w:rFonts w:eastAsia="MS Mincho"/>
          <w:b w:val="0"/>
          <w:noProof/>
          <w:sz w:val="24"/>
          <w:szCs w:val="24"/>
          <w:lang w:val="en-US" w:eastAsia="en-US"/>
        </w:rPr>
        <w:tab/>
      </w:r>
      <w:r w:rsidRPr="00CF1219">
        <w:rPr>
          <w:rFonts w:eastAsia="MS Mincho"/>
          <w:b w:val="0"/>
          <w:noProof/>
          <w:sz w:val="24"/>
          <w:szCs w:val="24"/>
          <w:lang w:val="en-US" w:eastAsia="en-US"/>
        </w:rPr>
        <w:tab/>
      </w:r>
      <w:r w:rsidRPr="00CF1219">
        <w:rPr>
          <w:rFonts w:eastAsia="MS Mincho"/>
          <w:b w:val="0"/>
          <w:noProof/>
          <w:sz w:val="24"/>
          <w:szCs w:val="24"/>
          <w:lang w:val="en-US" w:eastAsia="en-US"/>
        </w:rPr>
        <w:tab/>
      </w:r>
      <w:r w:rsidRPr="00CF1219">
        <w:rPr>
          <w:rFonts w:eastAsia="MS Mincho"/>
          <w:b w:val="0"/>
          <w:noProof/>
          <w:sz w:val="24"/>
          <w:szCs w:val="24"/>
          <w:lang w:val="en-US" w:eastAsia="en-US"/>
        </w:rPr>
        <w:tab/>
      </w:r>
      <w:r w:rsidRPr="00CF1219">
        <w:rPr>
          <w:rFonts w:eastAsia="MS Mincho"/>
          <w:b w:val="0"/>
          <w:noProof/>
          <w:sz w:val="24"/>
          <w:szCs w:val="24"/>
          <w:lang w:val="en-US" w:eastAsia="en-US"/>
        </w:rPr>
        <w:tab/>
      </w:r>
      <w:r w:rsidRPr="00CF1219">
        <w:rPr>
          <w:rFonts w:eastAsia="MS Mincho"/>
          <w:b w:val="0"/>
          <w:noProof/>
          <w:sz w:val="24"/>
          <w:szCs w:val="24"/>
          <w:lang w:val="en-US" w:eastAsia="en-US"/>
        </w:rPr>
        <w:tab/>
      </w:r>
      <w:r w:rsidR="00365869" w:rsidRPr="00CF1219">
        <w:rPr>
          <w:rFonts w:eastAsia="MS Mincho"/>
          <w:b w:val="0"/>
          <w:noProof/>
          <w:sz w:val="24"/>
          <w:szCs w:val="24"/>
          <w:lang w:val="en-US" w:eastAsia="en-US"/>
        </w:rPr>
        <w:t xml:space="preserve"> </w:t>
      </w:r>
      <w:r w:rsidR="008F5E34">
        <w:rPr>
          <w:rFonts w:eastAsia="MS Mincho"/>
          <w:b w:val="0"/>
          <w:noProof/>
          <w:sz w:val="24"/>
          <w:szCs w:val="24"/>
          <w:lang w:val="en-US" w:eastAsia="en-US"/>
        </w:rPr>
        <w:t>3</w:t>
      </w:r>
    </w:p>
    <w:p w14:paraId="76AF2A58" w14:textId="09CD8744" w:rsidR="00365869" w:rsidRPr="00365869" w:rsidRDefault="00613102" w:rsidP="00365869">
      <w:pPr>
        <w:pStyle w:val="Heading1"/>
        <w:rPr>
          <w:rFonts w:eastAsia="MS Mincho"/>
          <w:b w:val="0"/>
          <w:noProof/>
          <w:sz w:val="24"/>
          <w:szCs w:val="24"/>
          <w:lang w:val="en-US" w:eastAsia="en-US"/>
        </w:rPr>
      </w:pPr>
      <w:r w:rsidRPr="00CF1219">
        <w:rPr>
          <w:rFonts w:eastAsia="MS Mincho"/>
          <w:b w:val="0"/>
          <w:noProof/>
          <w:sz w:val="24"/>
          <w:szCs w:val="24"/>
          <w:lang w:val="en-US" w:eastAsia="en-US"/>
        </w:rPr>
        <w:t xml:space="preserve">2. </w:t>
      </w:r>
      <w:r w:rsidR="00CF1219" w:rsidRPr="00CF1219">
        <w:rPr>
          <w:rFonts w:eastAsia="MS Mincho"/>
          <w:b w:val="0"/>
          <w:noProof/>
          <w:sz w:val="24"/>
          <w:szCs w:val="24"/>
          <w:lang w:val="en-US" w:eastAsia="en-US"/>
        </w:rPr>
        <w:t xml:space="preserve"> </w:t>
      </w:r>
      <w:r w:rsidR="00365869" w:rsidRPr="00CF1219">
        <w:rPr>
          <w:rFonts w:eastAsia="MS Mincho"/>
          <w:b w:val="0"/>
          <w:noProof/>
          <w:sz w:val="24"/>
          <w:szCs w:val="24"/>
          <w:lang w:val="en-US" w:eastAsia="en-US"/>
        </w:rPr>
        <w:t>General</w:t>
      </w:r>
      <w:r w:rsidR="00365869" w:rsidRPr="00365869">
        <w:rPr>
          <w:rFonts w:eastAsia="MS Mincho"/>
          <w:b w:val="0"/>
          <w:noProof/>
          <w:sz w:val="24"/>
          <w:szCs w:val="24"/>
          <w:lang w:val="en-US" w:eastAsia="en-US"/>
        </w:rPr>
        <w:t xml:space="preserve"> Principles of the Behaviour Policy</w:t>
      </w:r>
      <w:r w:rsidR="00365869" w:rsidRPr="00365869">
        <w:rPr>
          <w:rFonts w:eastAsia="MS Mincho"/>
          <w:b w:val="0"/>
          <w:noProof/>
          <w:sz w:val="24"/>
          <w:szCs w:val="24"/>
          <w:lang w:val="en-US" w:eastAsia="en-US"/>
        </w:rPr>
        <w:tab/>
      </w:r>
      <w:r w:rsidR="00365869" w:rsidRPr="00365869">
        <w:rPr>
          <w:rFonts w:eastAsia="MS Mincho"/>
          <w:b w:val="0"/>
          <w:noProof/>
          <w:sz w:val="24"/>
          <w:szCs w:val="24"/>
          <w:lang w:val="en-US" w:eastAsia="en-US"/>
        </w:rPr>
        <w:tab/>
      </w:r>
      <w:r w:rsidR="00365869" w:rsidRPr="00365869">
        <w:rPr>
          <w:rFonts w:eastAsia="MS Mincho"/>
          <w:b w:val="0"/>
          <w:noProof/>
          <w:sz w:val="24"/>
          <w:szCs w:val="24"/>
          <w:lang w:val="en-US" w:eastAsia="en-US"/>
        </w:rPr>
        <w:tab/>
      </w:r>
      <w:r w:rsidR="00365869" w:rsidRPr="00365869">
        <w:rPr>
          <w:rFonts w:eastAsia="MS Mincho"/>
          <w:b w:val="0"/>
          <w:noProof/>
          <w:sz w:val="24"/>
          <w:szCs w:val="24"/>
          <w:lang w:val="en-US" w:eastAsia="en-US"/>
        </w:rPr>
        <w:tab/>
      </w:r>
      <w:r w:rsidR="00365869" w:rsidRPr="00365869">
        <w:rPr>
          <w:rFonts w:eastAsia="MS Mincho"/>
          <w:b w:val="0"/>
          <w:noProof/>
          <w:sz w:val="24"/>
          <w:szCs w:val="24"/>
          <w:lang w:val="en-US" w:eastAsia="en-US"/>
        </w:rPr>
        <w:tab/>
      </w:r>
      <w:r w:rsidR="00365869" w:rsidRPr="00365869">
        <w:rPr>
          <w:rFonts w:eastAsia="MS Mincho"/>
          <w:b w:val="0"/>
          <w:noProof/>
          <w:sz w:val="24"/>
          <w:szCs w:val="24"/>
          <w:lang w:val="en-US" w:eastAsia="en-US"/>
        </w:rPr>
        <w:tab/>
        <w:t xml:space="preserve"> 3</w:t>
      </w:r>
    </w:p>
    <w:p w14:paraId="65A7C424" w14:textId="51DE5C11" w:rsidR="00365869" w:rsidRPr="00365869" w:rsidRDefault="00365869" w:rsidP="00365869">
      <w:pPr>
        <w:pStyle w:val="Heading1"/>
        <w:rPr>
          <w:rFonts w:eastAsia="MS Mincho"/>
          <w:b w:val="0"/>
          <w:noProof/>
          <w:sz w:val="24"/>
          <w:szCs w:val="24"/>
          <w:lang w:val="en-US" w:eastAsia="en-US"/>
        </w:rPr>
      </w:pPr>
      <w:r w:rsidRPr="00365869">
        <w:rPr>
          <w:rFonts w:eastAsia="MS Mincho"/>
          <w:b w:val="0"/>
          <w:noProof/>
          <w:sz w:val="24"/>
          <w:szCs w:val="24"/>
          <w:lang w:val="en-US" w:eastAsia="en-US"/>
        </w:rPr>
        <w:t xml:space="preserve">3. </w:t>
      </w:r>
      <w:r w:rsidR="00CF1219">
        <w:rPr>
          <w:rFonts w:eastAsia="MS Mincho"/>
          <w:b w:val="0"/>
          <w:noProof/>
          <w:sz w:val="24"/>
          <w:szCs w:val="24"/>
          <w:lang w:val="en-US" w:eastAsia="en-US"/>
        </w:rPr>
        <w:t xml:space="preserve"> </w:t>
      </w:r>
      <w:r w:rsidRPr="00365869">
        <w:rPr>
          <w:rFonts w:eastAsia="MS Mincho"/>
          <w:b w:val="0"/>
          <w:noProof/>
          <w:sz w:val="24"/>
          <w:szCs w:val="24"/>
          <w:lang w:val="en-US" w:eastAsia="en-US"/>
        </w:rPr>
        <w:t>Scope of the Behaviour Policy</w:t>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t xml:space="preserve"> 3</w:t>
      </w:r>
    </w:p>
    <w:p w14:paraId="51AD7BA0" w14:textId="2EC54EA8" w:rsidR="00365869" w:rsidRPr="00365869" w:rsidRDefault="00365869" w:rsidP="00365869">
      <w:pPr>
        <w:pStyle w:val="Heading1"/>
        <w:rPr>
          <w:rFonts w:eastAsia="MS Mincho"/>
          <w:b w:val="0"/>
          <w:noProof/>
          <w:sz w:val="24"/>
          <w:szCs w:val="24"/>
          <w:lang w:val="en-US" w:eastAsia="en-US"/>
        </w:rPr>
      </w:pPr>
      <w:r w:rsidRPr="00365869">
        <w:rPr>
          <w:rFonts w:eastAsia="MS Mincho"/>
          <w:b w:val="0"/>
          <w:noProof/>
          <w:sz w:val="24"/>
          <w:szCs w:val="24"/>
          <w:lang w:val="en-US" w:eastAsia="en-US"/>
        </w:rPr>
        <w:t xml:space="preserve">4. </w:t>
      </w:r>
      <w:r w:rsidR="00CF1219">
        <w:rPr>
          <w:rFonts w:eastAsia="MS Mincho"/>
          <w:b w:val="0"/>
          <w:noProof/>
          <w:sz w:val="24"/>
          <w:szCs w:val="24"/>
          <w:lang w:val="en-US" w:eastAsia="en-US"/>
        </w:rPr>
        <w:t xml:space="preserve"> </w:t>
      </w:r>
      <w:r w:rsidRPr="00365869">
        <w:rPr>
          <w:rFonts w:eastAsia="MS Mincho"/>
          <w:b w:val="0"/>
          <w:noProof/>
          <w:sz w:val="24"/>
          <w:szCs w:val="24"/>
          <w:lang w:val="en-US" w:eastAsia="en-US"/>
        </w:rPr>
        <w:t>Promoting Emotional Regulation and Behaviour for Learning</w:t>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t xml:space="preserve"> 4</w:t>
      </w:r>
    </w:p>
    <w:p w14:paraId="480C585C" w14:textId="1D420299" w:rsidR="00365869" w:rsidRPr="00365869" w:rsidRDefault="00365869" w:rsidP="00365869">
      <w:pPr>
        <w:pStyle w:val="Heading1"/>
        <w:rPr>
          <w:rFonts w:eastAsia="MS Mincho"/>
          <w:b w:val="0"/>
          <w:noProof/>
          <w:sz w:val="24"/>
          <w:szCs w:val="24"/>
          <w:lang w:val="en-US" w:eastAsia="en-US"/>
        </w:rPr>
      </w:pPr>
      <w:r w:rsidRPr="00365869">
        <w:rPr>
          <w:rFonts w:eastAsia="MS Mincho"/>
          <w:b w:val="0"/>
          <w:noProof/>
          <w:sz w:val="24"/>
          <w:szCs w:val="24"/>
          <w:lang w:val="en-US" w:eastAsia="en-US"/>
        </w:rPr>
        <w:t xml:space="preserve">5. </w:t>
      </w:r>
      <w:r w:rsidR="00CF1219">
        <w:rPr>
          <w:rFonts w:eastAsia="MS Mincho"/>
          <w:b w:val="0"/>
          <w:noProof/>
          <w:sz w:val="24"/>
          <w:szCs w:val="24"/>
          <w:lang w:val="en-US" w:eastAsia="en-US"/>
        </w:rPr>
        <w:t xml:space="preserve"> </w:t>
      </w:r>
      <w:r w:rsidRPr="00365869">
        <w:rPr>
          <w:rFonts w:eastAsia="MS Mincho"/>
          <w:b w:val="0"/>
          <w:noProof/>
          <w:sz w:val="24"/>
          <w:szCs w:val="24"/>
          <w:lang w:val="en-US" w:eastAsia="en-US"/>
        </w:rPr>
        <w:t>Responding to Emotional Dysregulation and Challenging Behaviour</w:t>
      </w:r>
      <w:r w:rsidRPr="00365869">
        <w:rPr>
          <w:rFonts w:eastAsia="MS Mincho"/>
          <w:b w:val="0"/>
          <w:noProof/>
          <w:sz w:val="24"/>
          <w:szCs w:val="24"/>
          <w:lang w:val="en-US" w:eastAsia="en-US"/>
        </w:rPr>
        <w:tab/>
      </w:r>
      <w:r w:rsidRPr="00365869">
        <w:rPr>
          <w:rFonts w:eastAsia="MS Mincho"/>
          <w:b w:val="0"/>
          <w:noProof/>
          <w:sz w:val="24"/>
          <w:szCs w:val="24"/>
          <w:lang w:val="en-US" w:eastAsia="en-US"/>
        </w:rPr>
        <w:tab/>
        <w:t xml:space="preserve"> 6</w:t>
      </w:r>
    </w:p>
    <w:p w14:paraId="2690F098" w14:textId="0F005C8E" w:rsidR="00365869" w:rsidRPr="00365869" w:rsidRDefault="00365869" w:rsidP="00365869">
      <w:pPr>
        <w:pStyle w:val="Heading1"/>
        <w:rPr>
          <w:rFonts w:eastAsia="MS Mincho"/>
          <w:b w:val="0"/>
          <w:noProof/>
          <w:sz w:val="24"/>
          <w:szCs w:val="24"/>
          <w:lang w:val="en-US" w:eastAsia="en-US"/>
        </w:rPr>
      </w:pPr>
      <w:r w:rsidRPr="00365869">
        <w:rPr>
          <w:rFonts w:eastAsia="MS Mincho"/>
          <w:b w:val="0"/>
          <w:noProof/>
          <w:sz w:val="24"/>
          <w:szCs w:val="24"/>
          <w:lang w:val="en-US" w:eastAsia="en-US"/>
        </w:rPr>
        <w:t xml:space="preserve">6. </w:t>
      </w:r>
      <w:r w:rsidR="00CF1219">
        <w:rPr>
          <w:rFonts w:eastAsia="MS Mincho"/>
          <w:b w:val="0"/>
          <w:noProof/>
          <w:sz w:val="24"/>
          <w:szCs w:val="24"/>
          <w:lang w:val="en-US" w:eastAsia="en-US"/>
        </w:rPr>
        <w:t xml:space="preserve"> </w:t>
      </w:r>
      <w:r w:rsidRPr="00365869">
        <w:rPr>
          <w:rFonts w:eastAsia="MS Mincho"/>
          <w:b w:val="0"/>
          <w:noProof/>
          <w:sz w:val="24"/>
          <w:szCs w:val="24"/>
          <w:lang w:val="en-US" w:eastAsia="en-US"/>
        </w:rPr>
        <w:t>Restorative Conversations</w:t>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t xml:space="preserve"> 8</w:t>
      </w:r>
    </w:p>
    <w:p w14:paraId="2A183B72" w14:textId="01B6652A" w:rsidR="00365869" w:rsidRPr="00365869" w:rsidRDefault="00365869" w:rsidP="00365869">
      <w:pPr>
        <w:pStyle w:val="Heading1"/>
        <w:rPr>
          <w:rFonts w:eastAsia="MS Mincho"/>
          <w:b w:val="0"/>
          <w:noProof/>
          <w:sz w:val="24"/>
          <w:szCs w:val="24"/>
          <w:lang w:val="en-US" w:eastAsia="en-US"/>
        </w:rPr>
      </w:pPr>
      <w:r w:rsidRPr="00365869">
        <w:rPr>
          <w:rFonts w:eastAsia="MS Mincho"/>
          <w:b w:val="0"/>
          <w:noProof/>
          <w:sz w:val="24"/>
          <w:szCs w:val="24"/>
          <w:lang w:val="en-US" w:eastAsia="en-US"/>
        </w:rPr>
        <w:t xml:space="preserve">7. </w:t>
      </w:r>
      <w:r w:rsidR="00CF1219">
        <w:rPr>
          <w:rFonts w:eastAsia="MS Mincho"/>
          <w:b w:val="0"/>
          <w:noProof/>
          <w:sz w:val="24"/>
          <w:szCs w:val="24"/>
          <w:lang w:val="en-US" w:eastAsia="en-US"/>
        </w:rPr>
        <w:t xml:space="preserve"> </w:t>
      </w:r>
      <w:r w:rsidRPr="00365869">
        <w:rPr>
          <w:rFonts w:eastAsia="MS Mincho"/>
          <w:b w:val="0"/>
          <w:noProof/>
          <w:sz w:val="24"/>
          <w:szCs w:val="24"/>
          <w:lang w:val="en-US" w:eastAsia="en-US"/>
        </w:rPr>
        <w:t>Persistent or Extreme Emotional Dysregulation &amp; Behaviours</w:t>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t>10</w:t>
      </w:r>
    </w:p>
    <w:p w14:paraId="48ADBA9D" w14:textId="5E410681" w:rsidR="00365869" w:rsidRPr="00365869" w:rsidRDefault="00365869" w:rsidP="00365869">
      <w:pPr>
        <w:pStyle w:val="Heading1"/>
        <w:rPr>
          <w:rFonts w:eastAsia="MS Mincho"/>
          <w:b w:val="0"/>
          <w:noProof/>
          <w:sz w:val="24"/>
          <w:szCs w:val="24"/>
          <w:lang w:val="en-US" w:eastAsia="en-US"/>
        </w:rPr>
      </w:pPr>
      <w:r w:rsidRPr="00365869">
        <w:rPr>
          <w:rFonts w:eastAsia="MS Mincho"/>
          <w:b w:val="0"/>
          <w:noProof/>
          <w:sz w:val="24"/>
          <w:szCs w:val="24"/>
          <w:lang w:val="en-US" w:eastAsia="en-US"/>
        </w:rPr>
        <w:t xml:space="preserve">8. </w:t>
      </w:r>
      <w:r w:rsidR="00CF1219">
        <w:rPr>
          <w:rFonts w:eastAsia="MS Mincho"/>
          <w:b w:val="0"/>
          <w:noProof/>
          <w:sz w:val="24"/>
          <w:szCs w:val="24"/>
          <w:lang w:val="en-US" w:eastAsia="en-US"/>
        </w:rPr>
        <w:t xml:space="preserve"> </w:t>
      </w:r>
      <w:r w:rsidRPr="00365869">
        <w:rPr>
          <w:rFonts w:eastAsia="MS Mincho"/>
          <w:b w:val="0"/>
          <w:noProof/>
          <w:sz w:val="24"/>
          <w:szCs w:val="24"/>
          <w:lang w:val="en-US" w:eastAsia="en-US"/>
        </w:rPr>
        <w:t>Off Site Behaviours</w:t>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t>11</w:t>
      </w:r>
    </w:p>
    <w:p w14:paraId="0106D542" w14:textId="46AF4D61" w:rsidR="00365869" w:rsidRPr="00365869" w:rsidRDefault="00365869" w:rsidP="00365869">
      <w:pPr>
        <w:pStyle w:val="Heading1"/>
        <w:rPr>
          <w:rFonts w:eastAsia="MS Mincho"/>
          <w:b w:val="0"/>
          <w:noProof/>
          <w:sz w:val="24"/>
          <w:szCs w:val="24"/>
          <w:lang w:val="en-US" w:eastAsia="en-US"/>
        </w:rPr>
      </w:pPr>
      <w:r w:rsidRPr="00365869">
        <w:rPr>
          <w:rFonts w:eastAsia="MS Mincho"/>
          <w:b w:val="0"/>
          <w:noProof/>
          <w:sz w:val="24"/>
          <w:szCs w:val="24"/>
          <w:lang w:val="en-US" w:eastAsia="en-US"/>
        </w:rPr>
        <w:t xml:space="preserve">9. </w:t>
      </w:r>
      <w:r w:rsidR="00CF1219">
        <w:rPr>
          <w:rFonts w:eastAsia="MS Mincho"/>
          <w:b w:val="0"/>
          <w:noProof/>
          <w:sz w:val="24"/>
          <w:szCs w:val="24"/>
          <w:lang w:val="en-US" w:eastAsia="en-US"/>
        </w:rPr>
        <w:t xml:space="preserve"> </w:t>
      </w:r>
      <w:r w:rsidRPr="00365869">
        <w:rPr>
          <w:rFonts w:eastAsia="MS Mincho"/>
          <w:b w:val="0"/>
          <w:noProof/>
          <w:sz w:val="24"/>
          <w:szCs w:val="24"/>
          <w:lang w:val="en-US" w:eastAsia="en-US"/>
        </w:rPr>
        <w:t>Exclusions</w:t>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t>11</w:t>
      </w:r>
    </w:p>
    <w:p w14:paraId="5C506F64" w14:textId="0CEF392E" w:rsidR="00365869" w:rsidRPr="00365869" w:rsidRDefault="00365869" w:rsidP="00365869">
      <w:pPr>
        <w:pStyle w:val="Heading1"/>
        <w:rPr>
          <w:rFonts w:eastAsia="MS Mincho"/>
          <w:b w:val="0"/>
          <w:noProof/>
          <w:sz w:val="24"/>
          <w:szCs w:val="24"/>
          <w:lang w:val="en-US" w:eastAsia="en-US"/>
        </w:rPr>
      </w:pPr>
      <w:r w:rsidRPr="00365869">
        <w:rPr>
          <w:rFonts w:eastAsia="MS Mincho"/>
          <w:b w:val="0"/>
          <w:noProof/>
          <w:sz w:val="24"/>
          <w:szCs w:val="24"/>
          <w:lang w:val="en-US" w:eastAsia="en-US"/>
        </w:rPr>
        <w:t>10. Other relevant policies and Documents</w:t>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r>
      <w:r w:rsidRPr="00365869">
        <w:rPr>
          <w:rFonts w:eastAsia="MS Mincho"/>
          <w:b w:val="0"/>
          <w:noProof/>
          <w:sz w:val="24"/>
          <w:szCs w:val="24"/>
          <w:lang w:val="en-US" w:eastAsia="en-US"/>
        </w:rPr>
        <w:tab/>
        <w:t>13</w:t>
      </w:r>
    </w:p>
    <w:p w14:paraId="589A9A8E" w14:textId="77777777" w:rsidR="00365869" w:rsidRDefault="00365869" w:rsidP="00365869">
      <w:pPr>
        <w:rPr>
          <w:rFonts w:eastAsia="MS Mincho" w:cs="Arial"/>
          <w:bCs/>
          <w:noProof/>
          <w:lang w:val="en-US" w:eastAsia="en-US"/>
        </w:rPr>
      </w:pPr>
    </w:p>
    <w:p w14:paraId="30BE5D3A" w14:textId="5FA1B65D" w:rsidR="00365869" w:rsidRDefault="00365869" w:rsidP="00365869">
      <w:pPr>
        <w:rPr>
          <w:rFonts w:eastAsia="MS Mincho" w:cs="Arial"/>
          <w:bCs/>
          <w:noProof/>
          <w:lang w:val="en-US" w:eastAsia="en-US"/>
        </w:rPr>
      </w:pPr>
    </w:p>
    <w:p w14:paraId="1DC62321" w14:textId="6C9F6EA0" w:rsidR="008F5E34" w:rsidRDefault="008F5E34" w:rsidP="008F5E34">
      <w:pPr>
        <w:spacing w:after="160" w:line="259" w:lineRule="auto"/>
        <w:jc w:val="center"/>
        <w:rPr>
          <w:rFonts w:eastAsia="MS Mincho" w:cs="Arial"/>
          <w:bCs/>
          <w:noProof/>
          <w:lang w:val="en-US" w:eastAsia="en-US"/>
        </w:rPr>
      </w:pPr>
    </w:p>
    <w:p w14:paraId="3B63D055" w14:textId="77777777" w:rsidR="008F5E34" w:rsidRDefault="008F5E34" w:rsidP="008F5E34">
      <w:pPr>
        <w:spacing w:after="160" w:line="259" w:lineRule="auto"/>
        <w:jc w:val="center"/>
        <w:rPr>
          <w:rFonts w:eastAsia="MS Mincho" w:cs="Arial"/>
          <w:bCs/>
          <w:noProof/>
          <w:lang w:val="en-US" w:eastAsia="en-US"/>
        </w:rPr>
      </w:pPr>
    </w:p>
    <w:p w14:paraId="2BCEADD3" w14:textId="1F51BCD6" w:rsidR="008F5E34" w:rsidRPr="0046305F" w:rsidRDefault="008F5E34" w:rsidP="008F5E34">
      <w:pPr>
        <w:spacing w:after="160" w:line="259" w:lineRule="auto"/>
        <w:jc w:val="center"/>
        <w:rPr>
          <w:rFonts w:cs="Arial"/>
          <w:b/>
          <w:bCs/>
          <w:color w:val="000000"/>
          <w:u w:val="single"/>
          <w:lang w:eastAsia="en-US"/>
        </w:rPr>
      </w:pPr>
      <w:r w:rsidRPr="0046305F">
        <w:rPr>
          <w:rFonts w:cs="Arial"/>
          <w:b/>
          <w:bCs/>
          <w:color w:val="000000"/>
          <w:u w:val="single"/>
          <w:lang w:eastAsia="en-US"/>
        </w:rPr>
        <w:t>OAK HILL SCHOOL MISSION STATEMENT</w:t>
      </w:r>
    </w:p>
    <w:p w14:paraId="32EF45A7" w14:textId="77777777" w:rsidR="008F5E34" w:rsidRPr="0046305F" w:rsidRDefault="008F5E34" w:rsidP="008F5E34">
      <w:pPr>
        <w:spacing w:after="160" w:line="259" w:lineRule="auto"/>
        <w:jc w:val="center"/>
        <w:rPr>
          <w:rFonts w:cs="Arial"/>
          <w:color w:val="000000"/>
          <w:u w:val="single"/>
          <w:lang w:eastAsia="en-US"/>
        </w:rPr>
      </w:pPr>
    </w:p>
    <w:p w14:paraId="204FF4E2" w14:textId="77777777" w:rsidR="008F5E34" w:rsidRPr="0046305F" w:rsidRDefault="008F5E34" w:rsidP="008F5E34">
      <w:pPr>
        <w:spacing w:after="160" w:line="259" w:lineRule="auto"/>
        <w:jc w:val="center"/>
        <w:rPr>
          <w:rFonts w:cs="Arial"/>
          <w:sz w:val="22"/>
          <w:szCs w:val="22"/>
          <w:lang w:eastAsia="en-US"/>
        </w:rPr>
      </w:pPr>
      <w:r w:rsidRPr="0046305F">
        <w:rPr>
          <w:rFonts w:cs="Arial"/>
          <w:color w:val="000000"/>
          <w:lang w:eastAsia="en-US"/>
        </w:rPr>
        <w:t xml:space="preserve">Oak Hill </w:t>
      </w:r>
      <w:r>
        <w:rPr>
          <w:rFonts w:cs="Arial"/>
          <w:color w:val="000000"/>
          <w:lang w:eastAsia="en-US"/>
        </w:rPr>
        <w:t>S</w:t>
      </w:r>
      <w:r w:rsidRPr="0046305F">
        <w:rPr>
          <w:rFonts w:cs="Arial"/>
          <w:color w:val="000000"/>
          <w:lang w:eastAsia="en-US"/>
        </w:rPr>
        <w:t>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36723414" w14:textId="77777777" w:rsidR="008F5E34" w:rsidRDefault="008F5E34" w:rsidP="008F5E34">
      <w:pPr>
        <w:pStyle w:val="Heading1"/>
        <w:rPr>
          <w:rFonts w:eastAsia="MS Mincho"/>
          <w:bCs w:val="0"/>
          <w:noProof/>
          <w:lang w:val="en-US" w:eastAsia="en-US"/>
        </w:rPr>
      </w:pPr>
    </w:p>
    <w:p w14:paraId="278389EE" w14:textId="36F7AED6" w:rsidR="008F5E34" w:rsidRDefault="008F5E34" w:rsidP="00365869">
      <w:pPr>
        <w:rPr>
          <w:rFonts w:eastAsia="MS Mincho" w:cs="Arial"/>
          <w:bCs/>
          <w:noProof/>
          <w:lang w:val="en-US" w:eastAsia="en-US"/>
        </w:rPr>
      </w:pPr>
    </w:p>
    <w:p w14:paraId="56FB1E49" w14:textId="0C2A0DCE" w:rsidR="008F5E34" w:rsidRDefault="008F5E34" w:rsidP="00365869">
      <w:pPr>
        <w:rPr>
          <w:rFonts w:eastAsia="MS Mincho" w:cs="Arial"/>
          <w:bCs/>
          <w:noProof/>
          <w:lang w:val="en-US" w:eastAsia="en-US"/>
        </w:rPr>
      </w:pPr>
    </w:p>
    <w:p w14:paraId="446053B4" w14:textId="3CCD3690" w:rsidR="008F5E34" w:rsidRDefault="008F5E34" w:rsidP="00365869">
      <w:pPr>
        <w:rPr>
          <w:rFonts w:eastAsia="MS Mincho" w:cs="Arial"/>
          <w:bCs/>
          <w:noProof/>
          <w:lang w:val="en-US" w:eastAsia="en-US"/>
        </w:rPr>
      </w:pPr>
    </w:p>
    <w:p w14:paraId="27B2FBF8" w14:textId="125D3BD4" w:rsidR="008F5E34" w:rsidRDefault="008F5E34" w:rsidP="00365869">
      <w:pPr>
        <w:rPr>
          <w:rFonts w:eastAsia="MS Mincho" w:cs="Arial"/>
          <w:bCs/>
          <w:noProof/>
          <w:lang w:val="en-US" w:eastAsia="en-US"/>
        </w:rPr>
      </w:pPr>
    </w:p>
    <w:p w14:paraId="1DCCF80E" w14:textId="39F72F00" w:rsidR="008F5E34" w:rsidRDefault="008F5E34" w:rsidP="00365869">
      <w:pPr>
        <w:rPr>
          <w:rFonts w:eastAsia="MS Mincho" w:cs="Arial"/>
          <w:bCs/>
          <w:noProof/>
          <w:lang w:val="en-US" w:eastAsia="en-US"/>
        </w:rPr>
      </w:pPr>
    </w:p>
    <w:p w14:paraId="5AD2F754" w14:textId="2B079450" w:rsidR="008F5E34" w:rsidRDefault="008F5E34" w:rsidP="00365869">
      <w:pPr>
        <w:rPr>
          <w:rFonts w:eastAsia="MS Mincho" w:cs="Arial"/>
          <w:bCs/>
          <w:noProof/>
          <w:lang w:val="en-US" w:eastAsia="en-US"/>
        </w:rPr>
      </w:pPr>
    </w:p>
    <w:p w14:paraId="5CD192CF" w14:textId="0F5C0A41" w:rsidR="008F5E34" w:rsidRDefault="008F5E34" w:rsidP="00365869">
      <w:pPr>
        <w:rPr>
          <w:rFonts w:eastAsia="MS Mincho" w:cs="Arial"/>
          <w:bCs/>
          <w:noProof/>
          <w:lang w:val="en-US" w:eastAsia="en-US"/>
        </w:rPr>
      </w:pPr>
    </w:p>
    <w:p w14:paraId="59021D94" w14:textId="6F903D57" w:rsidR="008F5E34" w:rsidRDefault="008F5E34" w:rsidP="00365869">
      <w:pPr>
        <w:rPr>
          <w:rFonts w:eastAsia="MS Mincho" w:cs="Arial"/>
          <w:bCs/>
          <w:noProof/>
          <w:lang w:val="en-US" w:eastAsia="en-US"/>
        </w:rPr>
      </w:pPr>
    </w:p>
    <w:p w14:paraId="0B8E2433" w14:textId="77777777" w:rsidR="008F5E34" w:rsidRPr="00365869" w:rsidRDefault="008F5E34" w:rsidP="00365869">
      <w:pPr>
        <w:rPr>
          <w:rFonts w:eastAsia="MS Mincho" w:cs="Arial"/>
          <w:bCs/>
          <w:noProof/>
          <w:lang w:val="en-US" w:eastAsia="en-US"/>
        </w:rPr>
      </w:pPr>
    </w:p>
    <w:p w14:paraId="5E4DD0E3" w14:textId="77777777" w:rsidR="00783FCB" w:rsidRPr="0003642E" w:rsidRDefault="00783FCB" w:rsidP="000F0992">
      <w:pPr>
        <w:ind w:left="1440" w:firstLine="720"/>
        <w:rPr>
          <w:rFonts w:cs="Arial"/>
          <w:b/>
          <w:sz w:val="32"/>
          <w:szCs w:val="32"/>
        </w:rPr>
      </w:pPr>
    </w:p>
    <w:p w14:paraId="4EB54655" w14:textId="33B31F9B" w:rsidR="00A13CF2" w:rsidRPr="0003642E" w:rsidRDefault="00A13CF2" w:rsidP="00613102">
      <w:pPr>
        <w:pStyle w:val="PlainText"/>
        <w:numPr>
          <w:ilvl w:val="0"/>
          <w:numId w:val="42"/>
        </w:numPr>
        <w:rPr>
          <w:rFonts w:ascii="Arial" w:hAnsi="Arial" w:cs="Arial"/>
          <w:b/>
          <w:sz w:val="24"/>
          <w:szCs w:val="24"/>
          <w:u w:val="single"/>
        </w:rPr>
      </w:pPr>
      <w:r w:rsidRPr="0003642E">
        <w:rPr>
          <w:rFonts w:ascii="Arial" w:hAnsi="Arial" w:cs="Arial"/>
          <w:b/>
          <w:sz w:val="24"/>
          <w:szCs w:val="24"/>
          <w:u w:val="single"/>
        </w:rPr>
        <w:t>Introduction &amp; Objectives</w:t>
      </w:r>
    </w:p>
    <w:p w14:paraId="2047FAA7" w14:textId="77777777" w:rsidR="000F0992" w:rsidRPr="0003642E" w:rsidRDefault="000F0992" w:rsidP="000F0992">
      <w:pPr>
        <w:jc w:val="center"/>
        <w:rPr>
          <w:rFonts w:cs="Arial"/>
          <w:b/>
        </w:rPr>
      </w:pPr>
    </w:p>
    <w:p w14:paraId="4D9FCFAF" w14:textId="276BADE2" w:rsidR="002C6064" w:rsidRPr="0003642E" w:rsidRDefault="002C6064" w:rsidP="002C6064">
      <w:pPr>
        <w:rPr>
          <w:rFonts w:cs="Arial"/>
        </w:rPr>
      </w:pPr>
      <w:r w:rsidRPr="0003642E">
        <w:rPr>
          <w:rFonts w:cs="Arial"/>
        </w:rPr>
        <w:t>We recognise that behaviour is a key form of communication</w:t>
      </w:r>
      <w:r w:rsidR="006647FF" w:rsidRPr="0003642E">
        <w:rPr>
          <w:rFonts w:cs="Arial"/>
        </w:rPr>
        <w:t xml:space="preserve"> and that emotions drive behaviour</w:t>
      </w:r>
      <w:r w:rsidRPr="0003642E">
        <w:rPr>
          <w:rFonts w:cs="Arial"/>
        </w:rPr>
        <w:t xml:space="preserve">. We therefore view challenging behaviour as a sign of potential unmet needs. We respond to this behaviour by helping students to make sense </w:t>
      </w:r>
      <w:r w:rsidR="006647FF" w:rsidRPr="0003642E">
        <w:rPr>
          <w:rFonts w:cs="Arial"/>
        </w:rPr>
        <w:t>of what they are experiencing and what they need</w:t>
      </w:r>
      <w:r w:rsidR="006033E8">
        <w:rPr>
          <w:rFonts w:cs="Arial"/>
        </w:rPr>
        <w:t>,</w:t>
      </w:r>
      <w:r w:rsidR="006647FF" w:rsidRPr="0003642E">
        <w:rPr>
          <w:rFonts w:cs="Arial"/>
        </w:rPr>
        <w:t xml:space="preserve"> to emotionally regulate </w:t>
      </w:r>
    </w:p>
    <w:p w14:paraId="3B52A649" w14:textId="77777777" w:rsidR="002C6064" w:rsidRPr="0003642E" w:rsidRDefault="002C6064" w:rsidP="002C6064">
      <w:pPr>
        <w:rPr>
          <w:rFonts w:cs="Arial"/>
        </w:rPr>
      </w:pPr>
    </w:p>
    <w:p w14:paraId="40A0C2E8" w14:textId="77777777" w:rsidR="002C6064" w:rsidRPr="0003642E" w:rsidRDefault="002C6064" w:rsidP="002C6064">
      <w:pPr>
        <w:rPr>
          <w:rFonts w:cs="Arial"/>
        </w:rPr>
      </w:pPr>
    </w:p>
    <w:p w14:paraId="6E1FA1B2" w14:textId="68FA7EE2" w:rsidR="006647FF" w:rsidRPr="0003642E" w:rsidRDefault="002C6064" w:rsidP="002C6064">
      <w:pPr>
        <w:rPr>
          <w:rFonts w:cs="Arial"/>
        </w:rPr>
      </w:pPr>
      <w:r w:rsidRPr="0003642E">
        <w:rPr>
          <w:rFonts w:cs="Arial"/>
        </w:rPr>
        <w:t>Developing strong relationships with students</w:t>
      </w:r>
      <w:r w:rsidR="006647FF" w:rsidRPr="0003642E">
        <w:rPr>
          <w:rFonts w:cs="Arial"/>
        </w:rPr>
        <w:t xml:space="preserve"> is essential for emotional regulation as it </w:t>
      </w:r>
      <w:r w:rsidRPr="0003642E">
        <w:rPr>
          <w:rFonts w:cs="Arial"/>
        </w:rPr>
        <w:t>allow</w:t>
      </w:r>
      <w:r w:rsidR="006647FF" w:rsidRPr="0003642E">
        <w:rPr>
          <w:rFonts w:cs="Arial"/>
        </w:rPr>
        <w:t>s</w:t>
      </w:r>
      <w:r w:rsidRPr="0003642E">
        <w:rPr>
          <w:rFonts w:cs="Arial"/>
        </w:rPr>
        <w:t xml:space="preserve"> them to feel safe and secure in the environment</w:t>
      </w:r>
      <w:r w:rsidR="006033E8">
        <w:rPr>
          <w:rFonts w:cs="Arial"/>
        </w:rPr>
        <w:t>,</w:t>
      </w:r>
      <w:r w:rsidR="006647FF" w:rsidRPr="0003642E">
        <w:rPr>
          <w:rFonts w:cs="Arial"/>
        </w:rPr>
        <w:t xml:space="preserve"> knowing there are adults who can share the emotional burden with them and offer empathy, acceptance and guidance. </w:t>
      </w:r>
      <w:r w:rsidRPr="0003642E">
        <w:rPr>
          <w:rFonts w:cs="Arial"/>
        </w:rPr>
        <w:t xml:space="preserve"> </w:t>
      </w:r>
    </w:p>
    <w:p w14:paraId="7C7719A6" w14:textId="77777777" w:rsidR="006647FF" w:rsidRPr="0003642E" w:rsidRDefault="006647FF" w:rsidP="002C6064">
      <w:pPr>
        <w:rPr>
          <w:rFonts w:cs="Arial"/>
        </w:rPr>
      </w:pPr>
    </w:p>
    <w:p w14:paraId="06042DA1" w14:textId="13926F9A" w:rsidR="002C6064" w:rsidRPr="0003642E" w:rsidRDefault="002C6064" w:rsidP="002C6064">
      <w:pPr>
        <w:rPr>
          <w:rFonts w:cs="Arial"/>
        </w:rPr>
      </w:pPr>
      <w:r w:rsidRPr="0003642E">
        <w:rPr>
          <w:rFonts w:cs="Arial"/>
        </w:rPr>
        <w:t xml:space="preserve">The maintenance of high standards of </w:t>
      </w:r>
      <w:r w:rsidR="006647FF" w:rsidRPr="0003642E">
        <w:rPr>
          <w:rFonts w:cs="Arial"/>
        </w:rPr>
        <w:t xml:space="preserve">support for emotional regulation and therefore </w:t>
      </w:r>
      <w:r w:rsidRPr="0003642E">
        <w:rPr>
          <w:rFonts w:cs="Arial"/>
        </w:rPr>
        <w:t>behaviour is an essential r</w:t>
      </w:r>
      <w:r w:rsidR="006647FF" w:rsidRPr="0003642E">
        <w:rPr>
          <w:rFonts w:cs="Arial"/>
        </w:rPr>
        <w:t>equisite of an effective SEMH school, where students can thrive and achieve their potential.</w:t>
      </w:r>
      <w:r w:rsidR="00BD487F" w:rsidRPr="0003642E">
        <w:rPr>
          <w:rFonts w:cs="Arial"/>
        </w:rPr>
        <w:t xml:space="preserve"> We strive to teach students a range of strategies they can use to recognise and regulate their emotions and behaviour, enabling them to contribute positively to society beyond school.</w:t>
      </w:r>
    </w:p>
    <w:p w14:paraId="132CE222" w14:textId="77777777" w:rsidR="002C6064" w:rsidRPr="0003642E" w:rsidRDefault="002C6064" w:rsidP="002C6064">
      <w:pPr>
        <w:rPr>
          <w:rFonts w:cs="Arial"/>
        </w:rPr>
      </w:pPr>
    </w:p>
    <w:p w14:paraId="2131B724" w14:textId="2011B979" w:rsidR="000F0992" w:rsidRDefault="000F0992" w:rsidP="000F0992">
      <w:pPr>
        <w:pStyle w:val="PlainText"/>
        <w:rPr>
          <w:rFonts w:ascii="Arial" w:hAnsi="Arial" w:cs="Arial"/>
          <w:sz w:val="24"/>
          <w:szCs w:val="24"/>
        </w:rPr>
      </w:pPr>
      <w:r w:rsidRPr="0003642E">
        <w:rPr>
          <w:rFonts w:ascii="Arial" w:hAnsi="Arial" w:cs="Arial"/>
          <w:sz w:val="24"/>
          <w:szCs w:val="24"/>
        </w:rPr>
        <w:t>As a school we</w:t>
      </w:r>
      <w:r w:rsidR="00F532E1" w:rsidRPr="0003642E">
        <w:rPr>
          <w:rFonts w:ascii="Arial" w:hAnsi="Arial" w:cs="Arial"/>
          <w:sz w:val="24"/>
          <w:szCs w:val="24"/>
        </w:rPr>
        <w:t xml:space="preserve"> believe that teaching and learning will not be effective unless there is an environment </w:t>
      </w:r>
      <w:r w:rsidRPr="0003642E">
        <w:rPr>
          <w:rFonts w:ascii="Arial" w:hAnsi="Arial" w:cs="Arial"/>
          <w:sz w:val="24"/>
          <w:szCs w:val="24"/>
        </w:rPr>
        <w:t xml:space="preserve">that is calm, happy and safe and there is a strong culture of trust. Our </w:t>
      </w:r>
      <w:r w:rsidR="00BD487F" w:rsidRPr="0003642E">
        <w:rPr>
          <w:rFonts w:ascii="Arial" w:hAnsi="Arial" w:cs="Arial"/>
          <w:sz w:val="24"/>
          <w:szCs w:val="24"/>
        </w:rPr>
        <w:t>p</w:t>
      </w:r>
      <w:r w:rsidRPr="0003642E">
        <w:rPr>
          <w:rFonts w:ascii="Arial" w:hAnsi="Arial" w:cs="Arial"/>
          <w:sz w:val="24"/>
          <w:szCs w:val="24"/>
        </w:rPr>
        <w:t xml:space="preserve">olicy focuses on </w:t>
      </w:r>
      <w:r w:rsidR="00BD487F" w:rsidRPr="0003642E">
        <w:rPr>
          <w:rFonts w:ascii="Arial" w:hAnsi="Arial" w:cs="Arial"/>
          <w:sz w:val="24"/>
          <w:szCs w:val="24"/>
        </w:rPr>
        <w:t xml:space="preserve">the development of </w:t>
      </w:r>
      <w:r w:rsidRPr="0003642E">
        <w:rPr>
          <w:rFonts w:ascii="Arial" w:hAnsi="Arial" w:cs="Arial"/>
          <w:sz w:val="24"/>
          <w:szCs w:val="24"/>
        </w:rPr>
        <w:t>positive</w:t>
      </w:r>
      <w:r w:rsidR="00BD487F" w:rsidRPr="0003642E">
        <w:rPr>
          <w:rFonts w:ascii="Arial" w:hAnsi="Arial" w:cs="Arial"/>
          <w:sz w:val="24"/>
          <w:szCs w:val="24"/>
        </w:rPr>
        <w:t xml:space="preserve"> relationships, emotional regulation opportunities increasing the likelihood of</w:t>
      </w:r>
      <w:r w:rsidRPr="0003642E">
        <w:rPr>
          <w:rFonts w:ascii="Arial" w:hAnsi="Arial" w:cs="Arial"/>
          <w:sz w:val="24"/>
          <w:szCs w:val="24"/>
        </w:rPr>
        <w:t xml:space="preserve"> behaviour which supports learning</w:t>
      </w:r>
      <w:r w:rsidR="00BD487F" w:rsidRPr="0003642E">
        <w:rPr>
          <w:rFonts w:ascii="Arial" w:hAnsi="Arial" w:cs="Arial"/>
          <w:sz w:val="24"/>
          <w:szCs w:val="24"/>
        </w:rPr>
        <w:t xml:space="preserve">. We </w:t>
      </w:r>
      <w:r w:rsidRPr="0003642E">
        <w:rPr>
          <w:rFonts w:ascii="Arial" w:hAnsi="Arial" w:cs="Arial"/>
          <w:sz w:val="24"/>
          <w:szCs w:val="24"/>
        </w:rPr>
        <w:t>promote</w:t>
      </w:r>
      <w:r w:rsidR="00BD487F" w:rsidRPr="0003642E">
        <w:rPr>
          <w:rFonts w:ascii="Arial" w:hAnsi="Arial" w:cs="Arial"/>
          <w:sz w:val="24"/>
          <w:szCs w:val="24"/>
        </w:rPr>
        <w:t xml:space="preserve"> and</w:t>
      </w:r>
      <w:r w:rsidRPr="0003642E">
        <w:rPr>
          <w:rFonts w:ascii="Arial" w:hAnsi="Arial" w:cs="Arial"/>
          <w:sz w:val="24"/>
          <w:szCs w:val="24"/>
        </w:rPr>
        <w:t xml:space="preserve"> celebrate </w:t>
      </w:r>
      <w:r w:rsidR="00BD487F" w:rsidRPr="0003642E">
        <w:rPr>
          <w:rFonts w:ascii="Arial" w:hAnsi="Arial" w:cs="Arial"/>
          <w:sz w:val="24"/>
          <w:szCs w:val="24"/>
        </w:rPr>
        <w:t xml:space="preserve">effort, progress and </w:t>
      </w:r>
      <w:r w:rsidRPr="0003642E">
        <w:rPr>
          <w:rFonts w:ascii="Arial" w:hAnsi="Arial" w:cs="Arial"/>
          <w:sz w:val="24"/>
          <w:szCs w:val="24"/>
        </w:rPr>
        <w:t xml:space="preserve">achievement. </w:t>
      </w:r>
    </w:p>
    <w:p w14:paraId="0DE14D8B" w14:textId="77777777" w:rsidR="001054CC" w:rsidRDefault="001054CC" w:rsidP="000F0992">
      <w:pPr>
        <w:pStyle w:val="PlainText"/>
        <w:rPr>
          <w:rFonts w:ascii="Arial" w:hAnsi="Arial" w:cs="Arial"/>
          <w:sz w:val="24"/>
          <w:szCs w:val="24"/>
        </w:rPr>
      </w:pPr>
    </w:p>
    <w:p w14:paraId="1DDE1101" w14:textId="6B164E2B" w:rsidR="001054CC" w:rsidRPr="0003642E" w:rsidRDefault="001054CC" w:rsidP="000F0992">
      <w:pPr>
        <w:pStyle w:val="PlainText"/>
        <w:rPr>
          <w:rFonts w:ascii="Arial" w:hAnsi="Arial" w:cs="Arial"/>
          <w:sz w:val="24"/>
          <w:szCs w:val="24"/>
        </w:rPr>
      </w:pPr>
      <w:r>
        <w:rPr>
          <w:rFonts w:ascii="Arial" w:hAnsi="Arial" w:cs="Arial"/>
          <w:sz w:val="24"/>
          <w:szCs w:val="24"/>
        </w:rPr>
        <w:t xml:space="preserve">Elements related to how this policy </w:t>
      </w:r>
      <w:r w:rsidR="00277B71">
        <w:rPr>
          <w:rFonts w:ascii="Arial" w:hAnsi="Arial" w:cs="Arial"/>
          <w:sz w:val="24"/>
          <w:szCs w:val="24"/>
        </w:rPr>
        <w:t xml:space="preserve">is applied in practice were co-produced with the staff team in Oak Hill. </w:t>
      </w:r>
    </w:p>
    <w:p w14:paraId="0B4BAEFB" w14:textId="77777777" w:rsidR="000F0992" w:rsidRPr="0003642E" w:rsidRDefault="000F0992" w:rsidP="000F0992">
      <w:pPr>
        <w:rPr>
          <w:rFonts w:cs="Arial"/>
        </w:rPr>
      </w:pPr>
    </w:p>
    <w:p w14:paraId="72A77839" w14:textId="4B722CBC" w:rsidR="000F0992" w:rsidRPr="00613102" w:rsidRDefault="000F0992" w:rsidP="00613102">
      <w:pPr>
        <w:pStyle w:val="ListParagraph"/>
        <w:numPr>
          <w:ilvl w:val="0"/>
          <w:numId w:val="42"/>
        </w:numPr>
        <w:rPr>
          <w:rFonts w:cs="Arial"/>
          <w:b/>
          <w:u w:val="single"/>
        </w:rPr>
      </w:pPr>
      <w:r w:rsidRPr="00613102">
        <w:rPr>
          <w:rFonts w:cs="Arial"/>
          <w:b/>
          <w:u w:val="single"/>
        </w:rPr>
        <w:t>General Principles of the Behaviour Policy</w:t>
      </w:r>
    </w:p>
    <w:p w14:paraId="1DBC150D" w14:textId="77777777" w:rsidR="000F0992" w:rsidRPr="0003642E" w:rsidRDefault="000F0992" w:rsidP="000F0992">
      <w:pPr>
        <w:rPr>
          <w:rFonts w:cs="Arial"/>
        </w:rPr>
      </w:pPr>
    </w:p>
    <w:p w14:paraId="7C4C34C8" w14:textId="005AC4DF" w:rsidR="000F0992" w:rsidRPr="0003642E" w:rsidRDefault="000F0992" w:rsidP="000F0992">
      <w:pPr>
        <w:pStyle w:val="ListParagraph"/>
        <w:numPr>
          <w:ilvl w:val="0"/>
          <w:numId w:val="3"/>
        </w:numPr>
        <w:rPr>
          <w:rFonts w:cs="Arial"/>
          <w:strike/>
        </w:rPr>
      </w:pPr>
      <w:r w:rsidRPr="0003642E">
        <w:rPr>
          <w:rFonts w:cs="Arial"/>
        </w:rPr>
        <w:t>All students have the right to feel safe and secure while at school and experience a learning environment</w:t>
      </w:r>
      <w:r w:rsidR="00A13CF2" w:rsidRPr="0003642E">
        <w:rPr>
          <w:rFonts w:cs="Arial"/>
        </w:rPr>
        <w:t>.</w:t>
      </w:r>
      <w:r w:rsidRPr="0003642E">
        <w:rPr>
          <w:rFonts w:cs="Arial"/>
        </w:rPr>
        <w:t xml:space="preserve"> </w:t>
      </w:r>
    </w:p>
    <w:p w14:paraId="3A99CDAE" w14:textId="6EEF5904" w:rsidR="00A13CF2" w:rsidRPr="0003642E" w:rsidRDefault="000F0992" w:rsidP="000F0992">
      <w:pPr>
        <w:pStyle w:val="ListParagraph"/>
        <w:numPr>
          <w:ilvl w:val="0"/>
          <w:numId w:val="3"/>
        </w:numPr>
        <w:rPr>
          <w:rFonts w:cs="Arial"/>
        </w:rPr>
      </w:pPr>
      <w:r w:rsidRPr="0003642E">
        <w:rPr>
          <w:rFonts w:cs="Arial"/>
        </w:rPr>
        <w:t xml:space="preserve">All members of the school community </w:t>
      </w:r>
      <w:r w:rsidR="00A13CF2" w:rsidRPr="0003642E">
        <w:rPr>
          <w:rFonts w:cs="Arial"/>
        </w:rPr>
        <w:t xml:space="preserve">should aim </w:t>
      </w:r>
      <w:r w:rsidRPr="0003642E">
        <w:rPr>
          <w:rFonts w:cs="Arial"/>
        </w:rPr>
        <w:t xml:space="preserve">to treat each other with courtesy, respect and dignity. </w:t>
      </w:r>
    </w:p>
    <w:p w14:paraId="1291D06C" w14:textId="57A84ACA" w:rsidR="000F0992" w:rsidRPr="0003642E" w:rsidRDefault="000F0992" w:rsidP="000F0992">
      <w:pPr>
        <w:pStyle w:val="ListParagraph"/>
        <w:numPr>
          <w:ilvl w:val="0"/>
          <w:numId w:val="3"/>
        </w:numPr>
        <w:rPr>
          <w:rFonts w:cs="Arial"/>
        </w:rPr>
      </w:pPr>
      <w:r w:rsidRPr="0003642E">
        <w:rPr>
          <w:rFonts w:cs="Arial"/>
        </w:rPr>
        <w:t xml:space="preserve">Every attempt will be made to promote self-esteem, </w:t>
      </w:r>
      <w:r w:rsidR="00A13CF2" w:rsidRPr="0003642E">
        <w:rPr>
          <w:rFonts w:cs="Arial"/>
        </w:rPr>
        <w:t xml:space="preserve">emotional regulation </w:t>
      </w:r>
      <w:r w:rsidRPr="0003642E">
        <w:rPr>
          <w:rFonts w:cs="Arial"/>
        </w:rPr>
        <w:t xml:space="preserve">regard for </w:t>
      </w:r>
      <w:r w:rsidR="00A13CF2" w:rsidRPr="0003642E">
        <w:rPr>
          <w:rFonts w:cs="Arial"/>
        </w:rPr>
        <w:t xml:space="preserve">others </w:t>
      </w:r>
      <w:r w:rsidRPr="0003642E">
        <w:rPr>
          <w:rFonts w:cs="Arial"/>
        </w:rPr>
        <w:t>and positive relationships based on mutual respect.</w:t>
      </w:r>
    </w:p>
    <w:p w14:paraId="4BB0D421" w14:textId="7FD0F73F" w:rsidR="000F0992" w:rsidRPr="0003642E" w:rsidRDefault="00A13CF2" w:rsidP="0003642E">
      <w:pPr>
        <w:pStyle w:val="Default"/>
        <w:numPr>
          <w:ilvl w:val="0"/>
          <w:numId w:val="3"/>
        </w:numPr>
        <w:rPr>
          <w:strike/>
          <w:color w:val="auto"/>
        </w:rPr>
      </w:pPr>
      <w:r w:rsidRPr="0003642E">
        <w:rPr>
          <w:color w:val="auto"/>
        </w:rPr>
        <w:t>Staff will focus on supporting students to develop the skills to demonstrate h</w:t>
      </w:r>
      <w:r w:rsidR="000F0992" w:rsidRPr="0003642E">
        <w:rPr>
          <w:color w:val="auto"/>
        </w:rPr>
        <w:t xml:space="preserve">igh standards of </w:t>
      </w:r>
      <w:r w:rsidRPr="0003642E">
        <w:rPr>
          <w:color w:val="auto"/>
        </w:rPr>
        <w:t xml:space="preserve">engagement and enjoyment </w:t>
      </w:r>
      <w:r w:rsidR="000F0992" w:rsidRPr="0003642E">
        <w:rPr>
          <w:color w:val="auto"/>
        </w:rPr>
        <w:t xml:space="preserve">in lessons and </w:t>
      </w:r>
      <w:r w:rsidR="00E34CB1" w:rsidRPr="0003642E">
        <w:rPr>
          <w:color w:val="auto"/>
        </w:rPr>
        <w:t>during less structured times, through collaboration with others.</w:t>
      </w:r>
    </w:p>
    <w:p w14:paraId="59C6CB41" w14:textId="718C38C8" w:rsidR="000F0992" w:rsidRPr="0003642E" w:rsidRDefault="000F0992" w:rsidP="000F0992">
      <w:pPr>
        <w:pStyle w:val="ListParagraph"/>
        <w:numPr>
          <w:ilvl w:val="0"/>
          <w:numId w:val="3"/>
        </w:numPr>
        <w:rPr>
          <w:rFonts w:cs="Arial"/>
        </w:rPr>
      </w:pPr>
      <w:r w:rsidRPr="0003642E">
        <w:rPr>
          <w:rFonts w:cs="Arial"/>
        </w:rPr>
        <w:t>Positive recognition</w:t>
      </w:r>
      <w:r w:rsidR="00E34CB1" w:rsidRPr="0003642E">
        <w:rPr>
          <w:rFonts w:cs="Arial"/>
        </w:rPr>
        <w:t xml:space="preserve"> and encouragement</w:t>
      </w:r>
      <w:r w:rsidRPr="0003642E">
        <w:rPr>
          <w:rFonts w:cs="Arial"/>
        </w:rPr>
        <w:t xml:space="preserve"> will be given to students who give of their best or show significant improvement.</w:t>
      </w:r>
    </w:p>
    <w:p w14:paraId="3A707194" w14:textId="77777777" w:rsidR="000F0992" w:rsidRPr="0003642E" w:rsidRDefault="000F0992" w:rsidP="000F0992">
      <w:pPr>
        <w:pStyle w:val="ListParagraph"/>
        <w:numPr>
          <w:ilvl w:val="0"/>
          <w:numId w:val="3"/>
        </w:numPr>
        <w:rPr>
          <w:rFonts w:cs="Arial"/>
        </w:rPr>
      </w:pPr>
      <w:r w:rsidRPr="0003642E">
        <w:rPr>
          <w:rFonts w:cs="Arial"/>
        </w:rPr>
        <w:t>Regular monitoring should take place to ensure fairness for all.</w:t>
      </w:r>
    </w:p>
    <w:p w14:paraId="06C20300" w14:textId="16E5888A" w:rsidR="000F0992" w:rsidRPr="0003642E" w:rsidRDefault="000F0992" w:rsidP="000F0992">
      <w:pPr>
        <w:pStyle w:val="ListParagraph"/>
        <w:numPr>
          <w:ilvl w:val="0"/>
          <w:numId w:val="3"/>
        </w:numPr>
        <w:rPr>
          <w:rFonts w:cs="Arial"/>
          <w:strike/>
        </w:rPr>
      </w:pPr>
      <w:r w:rsidRPr="0003642E">
        <w:rPr>
          <w:rFonts w:cs="Arial"/>
        </w:rPr>
        <w:t xml:space="preserve">The social, emotional and behavioural difficulties faced by our students are acknowledged and, help and support is given to them. to enable them, over time, to </w:t>
      </w:r>
      <w:r w:rsidR="00E34CB1" w:rsidRPr="0003642E">
        <w:rPr>
          <w:rFonts w:cs="Arial"/>
        </w:rPr>
        <w:t>appropriately regulate their emotions and therefore behaviour</w:t>
      </w:r>
      <w:r w:rsidR="00127960" w:rsidRPr="0003642E">
        <w:rPr>
          <w:rFonts w:cs="Arial"/>
        </w:rPr>
        <w:t xml:space="preserve">. </w:t>
      </w:r>
    </w:p>
    <w:p w14:paraId="5BF9CE5F" w14:textId="7D01080A" w:rsidR="000F0992" w:rsidRPr="0003642E" w:rsidRDefault="000F0992" w:rsidP="000F0992">
      <w:pPr>
        <w:pStyle w:val="ListParagraph"/>
        <w:numPr>
          <w:ilvl w:val="0"/>
          <w:numId w:val="3"/>
        </w:numPr>
        <w:rPr>
          <w:rFonts w:cs="Arial"/>
        </w:rPr>
      </w:pPr>
      <w:r w:rsidRPr="0003642E">
        <w:rPr>
          <w:rFonts w:cs="Arial"/>
        </w:rPr>
        <w:lastRenderedPageBreak/>
        <w:t>Students are expected to recognise their responsibility for the good reputation of the school in the area around the school, on the way to and from school and</w:t>
      </w:r>
      <w:r w:rsidR="001A5A77">
        <w:rPr>
          <w:rFonts w:cs="Arial"/>
        </w:rPr>
        <w:t>,</w:t>
      </w:r>
      <w:r w:rsidRPr="0003642E">
        <w:rPr>
          <w:rFonts w:cs="Arial"/>
        </w:rPr>
        <w:t xml:space="preserve"> when taking part in school activities off site.</w:t>
      </w:r>
    </w:p>
    <w:p w14:paraId="196EF545" w14:textId="77777777" w:rsidR="000F0992" w:rsidRPr="0003642E" w:rsidRDefault="000F0992" w:rsidP="000F0992">
      <w:pPr>
        <w:pStyle w:val="ListParagraph"/>
        <w:rPr>
          <w:rFonts w:cs="Arial"/>
        </w:rPr>
      </w:pPr>
    </w:p>
    <w:p w14:paraId="50C41AFA" w14:textId="77777777" w:rsidR="000F0992" w:rsidRPr="0003642E" w:rsidRDefault="000F0992" w:rsidP="000F0992">
      <w:pPr>
        <w:pStyle w:val="PlainText"/>
        <w:jc w:val="center"/>
        <w:rPr>
          <w:rFonts w:ascii="Arial" w:hAnsi="Arial" w:cs="Arial"/>
          <w:b/>
          <w:sz w:val="24"/>
          <w:szCs w:val="24"/>
          <w:u w:val="single"/>
        </w:rPr>
      </w:pPr>
    </w:p>
    <w:p w14:paraId="0E4BCA88" w14:textId="222DF747" w:rsidR="000F0992" w:rsidRPr="00613102" w:rsidRDefault="00365869" w:rsidP="00613102">
      <w:pPr>
        <w:pStyle w:val="ListParagraph"/>
        <w:numPr>
          <w:ilvl w:val="0"/>
          <w:numId w:val="42"/>
        </w:numPr>
        <w:rPr>
          <w:rFonts w:cs="Arial"/>
          <w:b/>
        </w:rPr>
      </w:pPr>
      <w:r>
        <w:rPr>
          <w:rFonts w:cs="Arial"/>
          <w:b/>
          <w:u w:val="single"/>
        </w:rPr>
        <w:t>Scope of the B</w:t>
      </w:r>
      <w:r w:rsidR="000F0992" w:rsidRPr="00613102">
        <w:rPr>
          <w:rFonts w:cs="Arial"/>
          <w:b/>
          <w:u w:val="single"/>
        </w:rPr>
        <w:t xml:space="preserve">ehaviour </w:t>
      </w:r>
      <w:r>
        <w:rPr>
          <w:rFonts w:cs="Arial"/>
          <w:b/>
          <w:u w:val="single"/>
        </w:rPr>
        <w:t>P</w:t>
      </w:r>
      <w:r w:rsidR="000F0992" w:rsidRPr="00613102">
        <w:rPr>
          <w:rFonts w:cs="Arial"/>
          <w:b/>
          <w:u w:val="single"/>
        </w:rPr>
        <w:t>olicy</w:t>
      </w:r>
      <w:r w:rsidR="000F0992" w:rsidRPr="00613102">
        <w:rPr>
          <w:rFonts w:cs="Arial"/>
          <w:b/>
        </w:rPr>
        <w:t>.</w:t>
      </w:r>
    </w:p>
    <w:p w14:paraId="0CA5717E" w14:textId="77777777" w:rsidR="000F0992" w:rsidRPr="0003642E" w:rsidRDefault="000F0992" w:rsidP="000F0992">
      <w:pPr>
        <w:jc w:val="center"/>
        <w:rPr>
          <w:rFonts w:cs="Arial"/>
          <w:b/>
        </w:rPr>
      </w:pPr>
    </w:p>
    <w:p w14:paraId="41FF9716" w14:textId="77777777" w:rsidR="000F0992" w:rsidRPr="0003642E" w:rsidRDefault="000F0992" w:rsidP="000F0992">
      <w:pPr>
        <w:pStyle w:val="PlainText"/>
        <w:rPr>
          <w:rFonts w:ascii="Arial" w:hAnsi="Arial" w:cs="Arial"/>
          <w:sz w:val="24"/>
          <w:szCs w:val="24"/>
        </w:rPr>
      </w:pPr>
      <w:r w:rsidRPr="0003642E">
        <w:rPr>
          <w:rFonts w:ascii="Arial" w:hAnsi="Arial" w:cs="Arial"/>
          <w:sz w:val="24"/>
          <w:szCs w:val="24"/>
        </w:rPr>
        <w:t>The School’s responsibilities are to:-</w:t>
      </w:r>
    </w:p>
    <w:p w14:paraId="0553F632" w14:textId="77777777" w:rsidR="000F0992" w:rsidRPr="0003642E" w:rsidRDefault="000F0992" w:rsidP="000F0992">
      <w:pPr>
        <w:pStyle w:val="PlainText"/>
        <w:rPr>
          <w:rFonts w:ascii="Arial" w:hAnsi="Arial" w:cs="Arial"/>
          <w:sz w:val="24"/>
          <w:szCs w:val="24"/>
        </w:rPr>
      </w:pPr>
    </w:p>
    <w:p w14:paraId="01188F6B" w14:textId="3878A39B" w:rsidR="000F0992" w:rsidRPr="0003642E" w:rsidRDefault="000F0992" w:rsidP="000F0992">
      <w:pPr>
        <w:pStyle w:val="PlainText"/>
        <w:numPr>
          <w:ilvl w:val="0"/>
          <w:numId w:val="4"/>
        </w:numPr>
        <w:rPr>
          <w:rFonts w:ascii="Arial" w:hAnsi="Arial" w:cs="Arial"/>
          <w:sz w:val="24"/>
          <w:szCs w:val="24"/>
        </w:rPr>
      </w:pPr>
      <w:r w:rsidRPr="0003642E">
        <w:rPr>
          <w:rFonts w:ascii="Arial" w:hAnsi="Arial" w:cs="Arial"/>
          <w:sz w:val="24"/>
          <w:szCs w:val="24"/>
        </w:rPr>
        <w:t xml:space="preserve">Ensure that all staff model </w:t>
      </w:r>
      <w:r w:rsidR="00127960" w:rsidRPr="0003642E">
        <w:rPr>
          <w:rFonts w:ascii="Arial" w:hAnsi="Arial" w:cs="Arial"/>
          <w:sz w:val="24"/>
          <w:szCs w:val="24"/>
        </w:rPr>
        <w:t xml:space="preserve">positive relationships, emotional regulation and </w:t>
      </w:r>
      <w:r w:rsidRPr="0003642E">
        <w:rPr>
          <w:rFonts w:ascii="Arial" w:hAnsi="Arial" w:cs="Arial"/>
          <w:sz w:val="24"/>
          <w:szCs w:val="24"/>
        </w:rPr>
        <w:t>behaviour</w:t>
      </w:r>
      <w:r w:rsidR="00127960" w:rsidRPr="0003642E">
        <w:rPr>
          <w:rFonts w:ascii="Arial" w:hAnsi="Arial" w:cs="Arial"/>
          <w:sz w:val="24"/>
          <w:szCs w:val="24"/>
        </w:rPr>
        <w:t>.</w:t>
      </w:r>
    </w:p>
    <w:p w14:paraId="6EA78D4C" w14:textId="09E869C1" w:rsidR="006C139B" w:rsidRPr="0003642E" w:rsidRDefault="006C139B" w:rsidP="000F0992">
      <w:pPr>
        <w:pStyle w:val="PlainText"/>
        <w:numPr>
          <w:ilvl w:val="0"/>
          <w:numId w:val="4"/>
        </w:numPr>
        <w:rPr>
          <w:rFonts w:ascii="Arial" w:hAnsi="Arial" w:cs="Arial"/>
          <w:sz w:val="24"/>
          <w:szCs w:val="24"/>
        </w:rPr>
      </w:pPr>
      <w:r w:rsidRPr="0003642E">
        <w:rPr>
          <w:rFonts w:ascii="Arial" w:hAnsi="Arial" w:cs="Arial"/>
          <w:sz w:val="24"/>
          <w:szCs w:val="24"/>
        </w:rPr>
        <w:t>Value the contribution of all pupils.</w:t>
      </w:r>
    </w:p>
    <w:p w14:paraId="2642B8A4" w14:textId="03CEB023" w:rsidR="000F0992" w:rsidRPr="0003642E" w:rsidRDefault="000F0992" w:rsidP="000F0992">
      <w:pPr>
        <w:pStyle w:val="PlainText"/>
        <w:numPr>
          <w:ilvl w:val="0"/>
          <w:numId w:val="4"/>
        </w:numPr>
        <w:rPr>
          <w:rFonts w:ascii="Arial" w:hAnsi="Arial" w:cs="Arial"/>
          <w:sz w:val="24"/>
          <w:szCs w:val="24"/>
        </w:rPr>
      </w:pPr>
      <w:r w:rsidRPr="0003642E">
        <w:rPr>
          <w:rFonts w:ascii="Arial" w:hAnsi="Arial" w:cs="Arial"/>
          <w:sz w:val="24"/>
          <w:szCs w:val="24"/>
        </w:rPr>
        <w:t xml:space="preserve">Promote positive behaviour through active development of students’ social, moral, spiritual, emotional skills and celebrate students’ </w:t>
      </w:r>
      <w:r w:rsidR="00127960" w:rsidRPr="0003642E">
        <w:rPr>
          <w:rFonts w:ascii="Arial" w:hAnsi="Arial" w:cs="Arial"/>
          <w:sz w:val="24"/>
          <w:szCs w:val="24"/>
        </w:rPr>
        <w:t xml:space="preserve">effort, progress and </w:t>
      </w:r>
      <w:r w:rsidRPr="0003642E">
        <w:rPr>
          <w:rFonts w:ascii="Arial" w:hAnsi="Arial" w:cs="Arial"/>
          <w:sz w:val="24"/>
          <w:szCs w:val="24"/>
        </w:rPr>
        <w:t>achievements</w:t>
      </w:r>
      <w:r w:rsidR="00127960" w:rsidRPr="0003642E">
        <w:rPr>
          <w:rFonts w:ascii="Arial" w:hAnsi="Arial" w:cs="Arial"/>
          <w:sz w:val="24"/>
          <w:szCs w:val="24"/>
        </w:rPr>
        <w:t>.</w:t>
      </w:r>
    </w:p>
    <w:p w14:paraId="2B47CE30" w14:textId="64F04636" w:rsidR="00127960" w:rsidRPr="0003642E" w:rsidRDefault="00127960" w:rsidP="000F0992">
      <w:pPr>
        <w:pStyle w:val="PlainText"/>
        <w:numPr>
          <w:ilvl w:val="0"/>
          <w:numId w:val="4"/>
        </w:numPr>
        <w:rPr>
          <w:rFonts w:ascii="Arial" w:hAnsi="Arial" w:cs="Arial"/>
          <w:sz w:val="24"/>
          <w:szCs w:val="24"/>
        </w:rPr>
      </w:pPr>
      <w:r w:rsidRPr="0003642E">
        <w:rPr>
          <w:rFonts w:ascii="Arial" w:hAnsi="Arial" w:cs="Arial"/>
          <w:sz w:val="24"/>
          <w:szCs w:val="24"/>
        </w:rPr>
        <w:t xml:space="preserve">SLT to establish whole school systems and processes informed by psychological theory and research, e.g. attachment and trauma informed approaches. </w:t>
      </w:r>
    </w:p>
    <w:p w14:paraId="70C278B4" w14:textId="671547C2" w:rsidR="00127960" w:rsidRPr="0003642E" w:rsidRDefault="00127960" w:rsidP="000F0992">
      <w:pPr>
        <w:pStyle w:val="PlainText"/>
        <w:numPr>
          <w:ilvl w:val="0"/>
          <w:numId w:val="4"/>
        </w:numPr>
        <w:rPr>
          <w:rFonts w:ascii="Arial" w:hAnsi="Arial" w:cs="Arial"/>
          <w:sz w:val="24"/>
          <w:szCs w:val="24"/>
        </w:rPr>
      </w:pPr>
      <w:r w:rsidRPr="0003642E">
        <w:rPr>
          <w:rFonts w:ascii="Arial" w:hAnsi="Arial" w:cs="Arial"/>
          <w:sz w:val="24"/>
          <w:szCs w:val="24"/>
        </w:rPr>
        <w:t>Staff to engage and adapt approaches in line with guidance and training from external professionals, e.g. Educational Psychologists, CAMHS, SALT, OT.</w:t>
      </w:r>
    </w:p>
    <w:p w14:paraId="68B22AF7" w14:textId="5F15C474" w:rsidR="000F0992" w:rsidRPr="0003642E" w:rsidRDefault="00127960" w:rsidP="000F0992">
      <w:pPr>
        <w:pStyle w:val="PlainText"/>
        <w:numPr>
          <w:ilvl w:val="0"/>
          <w:numId w:val="4"/>
        </w:numPr>
        <w:rPr>
          <w:rFonts w:ascii="Arial" w:hAnsi="Arial" w:cs="Arial"/>
          <w:sz w:val="24"/>
          <w:szCs w:val="24"/>
        </w:rPr>
      </w:pPr>
      <w:r w:rsidRPr="0003642E">
        <w:rPr>
          <w:rFonts w:ascii="Arial" w:hAnsi="Arial" w:cs="Arial"/>
          <w:sz w:val="24"/>
          <w:szCs w:val="24"/>
        </w:rPr>
        <w:t>C</w:t>
      </w:r>
      <w:r w:rsidR="000F0992" w:rsidRPr="0003642E">
        <w:rPr>
          <w:rFonts w:ascii="Arial" w:hAnsi="Arial" w:cs="Arial"/>
          <w:sz w:val="24"/>
          <w:szCs w:val="24"/>
        </w:rPr>
        <w:t>ommunicate</w:t>
      </w:r>
      <w:r w:rsidRPr="0003642E">
        <w:rPr>
          <w:rFonts w:ascii="Arial" w:hAnsi="Arial" w:cs="Arial"/>
          <w:sz w:val="24"/>
          <w:szCs w:val="24"/>
        </w:rPr>
        <w:t xml:space="preserve"> and implement</w:t>
      </w:r>
      <w:r w:rsidR="000F0992" w:rsidRPr="0003642E">
        <w:rPr>
          <w:rFonts w:ascii="Arial" w:hAnsi="Arial" w:cs="Arial"/>
          <w:sz w:val="24"/>
          <w:szCs w:val="24"/>
        </w:rPr>
        <w:t xml:space="preserve">  </w:t>
      </w:r>
      <w:r w:rsidRPr="0003642E">
        <w:rPr>
          <w:rFonts w:ascii="Arial" w:hAnsi="Arial" w:cs="Arial"/>
          <w:sz w:val="24"/>
          <w:szCs w:val="24"/>
        </w:rPr>
        <w:t xml:space="preserve">approaches and </w:t>
      </w:r>
      <w:r w:rsidR="000F0992" w:rsidRPr="0003642E">
        <w:rPr>
          <w:rFonts w:ascii="Arial" w:hAnsi="Arial" w:cs="Arial"/>
          <w:sz w:val="24"/>
          <w:szCs w:val="24"/>
        </w:rPr>
        <w:t>procedures to ensure positive behaviour, respect and discipline</w:t>
      </w:r>
    </w:p>
    <w:p w14:paraId="162744B3" w14:textId="14FD0C62" w:rsidR="000F0992" w:rsidRPr="0003642E" w:rsidRDefault="000F0992" w:rsidP="000F0992">
      <w:pPr>
        <w:pStyle w:val="PlainText"/>
        <w:numPr>
          <w:ilvl w:val="0"/>
          <w:numId w:val="4"/>
        </w:numPr>
        <w:rPr>
          <w:rFonts w:ascii="Arial" w:hAnsi="Arial" w:cs="Arial"/>
          <w:sz w:val="24"/>
          <w:szCs w:val="24"/>
        </w:rPr>
      </w:pPr>
      <w:r w:rsidRPr="0003642E">
        <w:rPr>
          <w:rFonts w:ascii="Arial" w:hAnsi="Arial" w:cs="Arial"/>
          <w:sz w:val="24"/>
          <w:szCs w:val="24"/>
        </w:rPr>
        <w:t xml:space="preserve">Encourage all students to take </w:t>
      </w:r>
      <w:r w:rsidR="00CD59EE" w:rsidRPr="0003642E">
        <w:rPr>
          <w:rFonts w:ascii="Arial" w:hAnsi="Arial" w:cs="Arial"/>
          <w:sz w:val="24"/>
          <w:szCs w:val="24"/>
        </w:rPr>
        <w:t xml:space="preserve">share </w:t>
      </w:r>
      <w:r w:rsidRPr="0003642E">
        <w:rPr>
          <w:rFonts w:ascii="Arial" w:hAnsi="Arial" w:cs="Arial"/>
          <w:sz w:val="24"/>
          <w:szCs w:val="24"/>
        </w:rPr>
        <w:t>responsibility for their own learning</w:t>
      </w:r>
    </w:p>
    <w:p w14:paraId="7B8345AA" w14:textId="733722CD" w:rsidR="000F0992" w:rsidRPr="0003642E" w:rsidRDefault="000F0992" w:rsidP="000F0992">
      <w:pPr>
        <w:pStyle w:val="PlainText"/>
        <w:numPr>
          <w:ilvl w:val="0"/>
          <w:numId w:val="4"/>
        </w:numPr>
        <w:rPr>
          <w:rFonts w:ascii="Arial" w:hAnsi="Arial" w:cs="Arial"/>
          <w:sz w:val="24"/>
          <w:szCs w:val="24"/>
        </w:rPr>
      </w:pPr>
      <w:r w:rsidRPr="0003642E">
        <w:rPr>
          <w:rFonts w:ascii="Arial" w:hAnsi="Arial" w:cs="Arial"/>
          <w:sz w:val="24"/>
          <w:szCs w:val="24"/>
        </w:rPr>
        <w:t xml:space="preserve">Work closely with parents in matters of </w:t>
      </w:r>
      <w:r w:rsidR="00CD59EE" w:rsidRPr="0003642E">
        <w:rPr>
          <w:rFonts w:ascii="Arial" w:hAnsi="Arial" w:cs="Arial"/>
          <w:sz w:val="24"/>
          <w:szCs w:val="24"/>
        </w:rPr>
        <w:t xml:space="preserve">emotional regulation and </w:t>
      </w:r>
      <w:r w:rsidRPr="0003642E">
        <w:rPr>
          <w:rFonts w:ascii="Arial" w:hAnsi="Arial" w:cs="Arial"/>
          <w:sz w:val="24"/>
          <w:szCs w:val="24"/>
        </w:rPr>
        <w:t>behaviour management</w:t>
      </w:r>
      <w:r w:rsidR="00CD59EE" w:rsidRPr="0003642E">
        <w:rPr>
          <w:rFonts w:ascii="Arial" w:hAnsi="Arial" w:cs="Arial"/>
          <w:sz w:val="24"/>
          <w:szCs w:val="24"/>
        </w:rPr>
        <w:t>.</w:t>
      </w:r>
    </w:p>
    <w:p w14:paraId="76148543" w14:textId="033AC0BC" w:rsidR="000F0992" w:rsidRPr="0003642E" w:rsidRDefault="000F0992" w:rsidP="000F0992">
      <w:pPr>
        <w:pStyle w:val="PlainText"/>
        <w:numPr>
          <w:ilvl w:val="0"/>
          <w:numId w:val="4"/>
        </w:numPr>
        <w:rPr>
          <w:rFonts w:ascii="Arial" w:hAnsi="Arial" w:cs="Arial"/>
          <w:sz w:val="24"/>
          <w:szCs w:val="24"/>
        </w:rPr>
      </w:pPr>
      <w:r w:rsidRPr="0003642E">
        <w:rPr>
          <w:rFonts w:ascii="Arial" w:hAnsi="Arial" w:cs="Arial"/>
          <w:sz w:val="24"/>
          <w:szCs w:val="24"/>
        </w:rPr>
        <w:t xml:space="preserve">Apply </w:t>
      </w:r>
      <w:r w:rsidR="00CD59EE" w:rsidRPr="0003642E">
        <w:rPr>
          <w:rFonts w:ascii="Arial" w:hAnsi="Arial" w:cs="Arial"/>
          <w:sz w:val="24"/>
          <w:szCs w:val="24"/>
        </w:rPr>
        <w:t xml:space="preserve">strategies </w:t>
      </w:r>
      <w:r w:rsidRPr="0003642E">
        <w:rPr>
          <w:rFonts w:ascii="Arial" w:hAnsi="Arial" w:cs="Arial"/>
          <w:sz w:val="24"/>
          <w:szCs w:val="24"/>
        </w:rPr>
        <w:t>fairly and consistently taking into account of SEN, disability and the needs of vulnerable children and offer support as appropriate</w:t>
      </w:r>
      <w:r w:rsidR="00CD59EE" w:rsidRPr="0003642E">
        <w:rPr>
          <w:rFonts w:ascii="Arial" w:hAnsi="Arial" w:cs="Arial"/>
          <w:sz w:val="24"/>
          <w:szCs w:val="24"/>
        </w:rPr>
        <w:t>.</w:t>
      </w:r>
    </w:p>
    <w:p w14:paraId="20CD639E" w14:textId="75A8FE09" w:rsidR="00CD59EE" w:rsidRPr="0003642E" w:rsidRDefault="00CD59EE" w:rsidP="000F0992">
      <w:pPr>
        <w:pStyle w:val="PlainText"/>
        <w:numPr>
          <w:ilvl w:val="0"/>
          <w:numId w:val="4"/>
        </w:numPr>
        <w:rPr>
          <w:rFonts w:ascii="Arial" w:hAnsi="Arial" w:cs="Arial"/>
          <w:sz w:val="24"/>
          <w:szCs w:val="24"/>
        </w:rPr>
      </w:pPr>
      <w:r w:rsidRPr="0003642E">
        <w:rPr>
          <w:rFonts w:ascii="Arial" w:hAnsi="Arial" w:cs="Arial"/>
          <w:sz w:val="24"/>
          <w:szCs w:val="24"/>
        </w:rPr>
        <w:t>Strategies should be determined with the aim of building, maintaining and where necessary repairing relationships and teaching students the skills to regulate their emotions and behaviour.</w:t>
      </w:r>
    </w:p>
    <w:p w14:paraId="0C495AF2" w14:textId="77777777" w:rsidR="000F0992" w:rsidRPr="0003642E" w:rsidRDefault="000F0992" w:rsidP="000F0992">
      <w:pPr>
        <w:pStyle w:val="PlainText"/>
        <w:ind w:left="720"/>
        <w:rPr>
          <w:rFonts w:ascii="Arial" w:hAnsi="Arial" w:cs="Arial"/>
          <w:sz w:val="24"/>
          <w:szCs w:val="24"/>
        </w:rPr>
      </w:pPr>
    </w:p>
    <w:p w14:paraId="7532B646" w14:textId="77777777" w:rsidR="000F0992" w:rsidRPr="0003642E" w:rsidRDefault="000F0992" w:rsidP="000F0992">
      <w:pPr>
        <w:pStyle w:val="PlainText"/>
        <w:rPr>
          <w:rFonts w:ascii="Arial" w:hAnsi="Arial" w:cs="Arial"/>
          <w:sz w:val="24"/>
          <w:szCs w:val="24"/>
        </w:rPr>
      </w:pPr>
      <w:r w:rsidRPr="0003642E">
        <w:rPr>
          <w:rFonts w:ascii="Arial" w:hAnsi="Arial" w:cs="Arial"/>
          <w:sz w:val="24"/>
          <w:szCs w:val="24"/>
        </w:rPr>
        <w:t>Students’ responsibilities are to:</w:t>
      </w:r>
    </w:p>
    <w:p w14:paraId="35879CC2" w14:textId="77777777" w:rsidR="000F0992" w:rsidRPr="0003642E" w:rsidRDefault="000F0992" w:rsidP="000F0992">
      <w:pPr>
        <w:pStyle w:val="PlainText"/>
        <w:rPr>
          <w:rFonts w:ascii="Arial" w:hAnsi="Arial" w:cs="Arial"/>
          <w:sz w:val="24"/>
          <w:szCs w:val="24"/>
        </w:rPr>
      </w:pPr>
    </w:p>
    <w:p w14:paraId="49087330" w14:textId="5C095E53" w:rsidR="006C139B" w:rsidRPr="0003642E" w:rsidRDefault="006C139B" w:rsidP="006C139B">
      <w:pPr>
        <w:pStyle w:val="PlainText"/>
        <w:numPr>
          <w:ilvl w:val="0"/>
          <w:numId w:val="5"/>
        </w:numPr>
        <w:rPr>
          <w:rFonts w:ascii="Arial" w:hAnsi="Arial" w:cs="Arial"/>
          <w:sz w:val="24"/>
          <w:szCs w:val="24"/>
        </w:rPr>
      </w:pPr>
      <w:r w:rsidRPr="0003642E">
        <w:rPr>
          <w:rFonts w:ascii="Arial" w:hAnsi="Arial" w:cs="Arial"/>
          <w:sz w:val="24"/>
          <w:szCs w:val="24"/>
        </w:rPr>
        <w:t>Behave in a way that does not endanger themselves or other</w:t>
      </w:r>
      <w:r w:rsidR="005505BD">
        <w:rPr>
          <w:rFonts w:ascii="Arial" w:hAnsi="Arial" w:cs="Arial"/>
          <w:sz w:val="24"/>
          <w:szCs w:val="24"/>
        </w:rPr>
        <w:t>s</w:t>
      </w:r>
      <w:r w:rsidRPr="0003642E">
        <w:rPr>
          <w:rFonts w:ascii="Arial" w:hAnsi="Arial" w:cs="Arial"/>
          <w:sz w:val="24"/>
          <w:szCs w:val="24"/>
        </w:rPr>
        <w:t>.</w:t>
      </w:r>
    </w:p>
    <w:p w14:paraId="2E9585BC" w14:textId="13D35000" w:rsidR="000F0992" w:rsidRPr="0003642E" w:rsidRDefault="006C139B" w:rsidP="000F0992">
      <w:pPr>
        <w:pStyle w:val="PlainText"/>
        <w:numPr>
          <w:ilvl w:val="0"/>
          <w:numId w:val="5"/>
        </w:numPr>
        <w:rPr>
          <w:rFonts w:ascii="Arial" w:hAnsi="Arial" w:cs="Arial"/>
          <w:sz w:val="24"/>
          <w:szCs w:val="24"/>
        </w:rPr>
      </w:pPr>
      <w:r w:rsidRPr="0003642E">
        <w:rPr>
          <w:rFonts w:ascii="Arial" w:hAnsi="Arial" w:cs="Arial"/>
          <w:sz w:val="24"/>
          <w:szCs w:val="24"/>
        </w:rPr>
        <w:t xml:space="preserve">Value </w:t>
      </w:r>
      <w:r w:rsidR="000F0992" w:rsidRPr="0003642E">
        <w:rPr>
          <w:rFonts w:ascii="Arial" w:hAnsi="Arial" w:cs="Arial"/>
          <w:sz w:val="24"/>
          <w:szCs w:val="24"/>
        </w:rPr>
        <w:t>school staff,</w:t>
      </w:r>
      <w:r w:rsidR="009A618F" w:rsidRPr="0003642E">
        <w:rPr>
          <w:rFonts w:ascii="Arial" w:hAnsi="Arial" w:cs="Arial"/>
          <w:sz w:val="24"/>
          <w:szCs w:val="24"/>
        </w:rPr>
        <w:t xml:space="preserve"> school </w:t>
      </w:r>
      <w:r w:rsidR="00CD59EE" w:rsidRPr="0003642E">
        <w:rPr>
          <w:rFonts w:ascii="Arial" w:hAnsi="Arial" w:cs="Arial"/>
          <w:sz w:val="24"/>
          <w:szCs w:val="24"/>
        </w:rPr>
        <w:t>visitors</w:t>
      </w:r>
      <w:r w:rsidR="00E74128">
        <w:rPr>
          <w:rFonts w:ascii="Arial" w:hAnsi="Arial" w:cs="Arial"/>
          <w:sz w:val="24"/>
          <w:szCs w:val="24"/>
        </w:rPr>
        <w:t>,</w:t>
      </w:r>
      <w:r w:rsidR="000F0992" w:rsidRPr="0003642E">
        <w:rPr>
          <w:rFonts w:ascii="Arial" w:hAnsi="Arial" w:cs="Arial"/>
          <w:sz w:val="24"/>
          <w:szCs w:val="24"/>
        </w:rPr>
        <w:t xml:space="preserve"> fellow students, school property and the school environment</w:t>
      </w:r>
      <w:r w:rsidR="009A618F" w:rsidRPr="0003642E">
        <w:rPr>
          <w:rFonts w:ascii="Arial" w:hAnsi="Arial" w:cs="Arial"/>
          <w:sz w:val="24"/>
          <w:szCs w:val="24"/>
        </w:rPr>
        <w:t>.</w:t>
      </w:r>
    </w:p>
    <w:p w14:paraId="39384D2C" w14:textId="5F61F591" w:rsidR="000F0992" w:rsidRPr="0003642E" w:rsidRDefault="000F0992" w:rsidP="000F0992">
      <w:pPr>
        <w:pStyle w:val="PlainText"/>
        <w:numPr>
          <w:ilvl w:val="0"/>
          <w:numId w:val="5"/>
        </w:numPr>
        <w:rPr>
          <w:rFonts w:ascii="Arial" w:hAnsi="Arial" w:cs="Arial"/>
          <w:sz w:val="24"/>
          <w:szCs w:val="24"/>
        </w:rPr>
      </w:pPr>
      <w:r w:rsidRPr="0003642E">
        <w:rPr>
          <w:rFonts w:ascii="Arial" w:hAnsi="Arial" w:cs="Arial"/>
          <w:sz w:val="24"/>
          <w:szCs w:val="24"/>
        </w:rPr>
        <w:t>Follow reasonable instructions by school staff</w:t>
      </w:r>
      <w:r w:rsidR="009A618F" w:rsidRPr="0003642E">
        <w:rPr>
          <w:rFonts w:ascii="Arial" w:hAnsi="Arial" w:cs="Arial"/>
          <w:sz w:val="24"/>
          <w:szCs w:val="24"/>
        </w:rPr>
        <w:t xml:space="preserve"> and professionals visiting the school. </w:t>
      </w:r>
    </w:p>
    <w:p w14:paraId="42EDCAE5" w14:textId="1A4DBA8C" w:rsidR="000F0992" w:rsidRPr="0003642E" w:rsidRDefault="006C139B" w:rsidP="0003642E">
      <w:pPr>
        <w:pStyle w:val="PlainText"/>
        <w:numPr>
          <w:ilvl w:val="0"/>
          <w:numId w:val="5"/>
        </w:numPr>
        <w:rPr>
          <w:rFonts w:ascii="Arial" w:hAnsi="Arial" w:cs="Arial"/>
          <w:sz w:val="24"/>
          <w:szCs w:val="24"/>
        </w:rPr>
      </w:pPr>
      <w:r w:rsidRPr="0003642E">
        <w:rPr>
          <w:rFonts w:ascii="Arial" w:hAnsi="Arial" w:cs="Arial"/>
          <w:sz w:val="24"/>
          <w:szCs w:val="24"/>
        </w:rPr>
        <w:t>Engage in the opportunities provided for educational and personal development.</w:t>
      </w:r>
      <w:r w:rsidR="0003642E" w:rsidRPr="0003642E">
        <w:rPr>
          <w:rFonts w:ascii="Arial" w:hAnsi="Arial" w:cs="Arial"/>
          <w:sz w:val="24"/>
          <w:szCs w:val="24"/>
        </w:rPr>
        <w:t xml:space="preserve"> </w:t>
      </w:r>
    </w:p>
    <w:p w14:paraId="1E0F1800" w14:textId="77777777" w:rsidR="006C139B" w:rsidRPr="0003642E" w:rsidRDefault="006C139B" w:rsidP="000F0992">
      <w:pPr>
        <w:pStyle w:val="PlainText"/>
        <w:rPr>
          <w:rFonts w:ascii="Arial" w:hAnsi="Arial" w:cs="Arial"/>
          <w:sz w:val="24"/>
          <w:szCs w:val="24"/>
        </w:rPr>
      </w:pPr>
    </w:p>
    <w:p w14:paraId="378D9C51" w14:textId="77777777" w:rsidR="000F0992" w:rsidRPr="0003642E" w:rsidRDefault="000F0992" w:rsidP="000F0992">
      <w:pPr>
        <w:pStyle w:val="PlainText"/>
        <w:rPr>
          <w:rFonts w:ascii="Arial" w:hAnsi="Arial" w:cs="Arial"/>
          <w:sz w:val="24"/>
          <w:szCs w:val="24"/>
        </w:rPr>
      </w:pPr>
      <w:r w:rsidRPr="0003642E">
        <w:rPr>
          <w:rFonts w:ascii="Arial" w:hAnsi="Arial" w:cs="Arial"/>
          <w:sz w:val="24"/>
          <w:szCs w:val="24"/>
        </w:rPr>
        <w:t xml:space="preserve">Parents’ responsibilities are to: </w:t>
      </w:r>
    </w:p>
    <w:p w14:paraId="49741DCE" w14:textId="35570B76" w:rsidR="00A83852" w:rsidRPr="0003642E" w:rsidRDefault="000F0992" w:rsidP="0080702B">
      <w:pPr>
        <w:pStyle w:val="PlainText"/>
        <w:numPr>
          <w:ilvl w:val="0"/>
          <w:numId w:val="7"/>
        </w:numPr>
        <w:rPr>
          <w:rFonts w:ascii="Arial" w:hAnsi="Arial" w:cs="Arial"/>
          <w:sz w:val="24"/>
          <w:szCs w:val="24"/>
        </w:rPr>
      </w:pPr>
      <w:r w:rsidRPr="0003642E">
        <w:rPr>
          <w:rFonts w:ascii="Arial" w:hAnsi="Arial" w:cs="Arial"/>
          <w:sz w:val="24"/>
          <w:szCs w:val="24"/>
        </w:rPr>
        <w:t xml:space="preserve">Work with the school to support their child’s </w:t>
      </w:r>
      <w:r w:rsidR="006C139B" w:rsidRPr="0003642E">
        <w:rPr>
          <w:rFonts w:ascii="Arial" w:hAnsi="Arial" w:cs="Arial"/>
          <w:sz w:val="24"/>
          <w:szCs w:val="24"/>
        </w:rPr>
        <w:t xml:space="preserve">emotional regulation, positive </w:t>
      </w:r>
      <w:r w:rsidRPr="0003642E">
        <w:rPr>
          <w:rFonts w:ascii="Arial" w:hAnsi="Arial" w:cs="Arial"/>
          <w:sz w:val="24"/>
          <w:szCs w:val="24"/>
        </w:rPr>
        <w:t>behaviour</w:t>
      </w:r>
      <w:r w:rsidR="00A83852" w:rsidRPr="0003642E">
        <w:rPr>
          <w:rFonts w:ascii="Arial" w:hAnsi="Arial" w:cs="Arial"/>
          <w:sz w:val="24"/>
          <w:szCs w:val="24"/>
        </w:rPr>
        <w:t>.</w:t>
      </w:r>
    </w:p>
    <w:p w14:paraId="4EB2A332" w14:textId="3E09821D" w:rsidR="000F0992" w:rsidRPr="0003642E" w:rsidRDefault="00A83852" w:rsidP="0080702B">
      <w:pPr>
        <w:pStyle w:val="PlainText"/>
        <w:numPr>
          <w:ilvl w:val="0"/>
          <w:numId w:val="7"/>
        </w:numPr>
        <w:rPr>
          <w:rFonts w:ascii="Arial" w:hAnsi="Arial" w:cs="Arial"/>
          <w:sz w:val="24"/>
          <w:szCs w:val="24"/>
        </w:rPr>
      </w:pPr>
      <w:r w:rsidRPr="0003642E">
        <w:rPr>
          <w:rFonts w:ascii="Arial" w:hAnsi="Arial" w:cs="Arial"/>
          <w:sz w:val="24"/>
          <w:szCs w:val="24"/>
        </w:rPr>
        <w:t>A</w:t>
      </w:r>
      <w:r w:rsidR="000F0992" w:rsidRPr="0003642E">
        <w:rPr>
          <w:rFonts w:ascii="Arial" w:hAnsi="Arial" w:cs="Arial"/>
          <w:sz w:val="24"/>
          <w:szCs w:val="24"/>
        </w:rPr>
        <w:t xml:space="preserve">ttend </w:t>
      </w:r>
      <w:r w:rsidR="009A618F" w:rsidRPr="0003642E">
        <w:rPr>
          <w:rFonts w:ascii="Arial" w:hAnsi="Arial" w:cs="Arial"/>
          <w:sz w:val="24"/>
          <w:szCs w:val="24"/>
        </w:rPr>
        <w:t>student progress days</w:t>
      </w:r>
      <w:r w:rsidR="000F0992" w:rsidRPr="0003642E">
        <w:rPr>
          <w:rFonts w:ascii="Arial" w:hAnsi="Arial" w:cs="Arial"/>
          <w:sz w:val="24"/>
          <w:szCs w:val="24"/>
        </w:rPr>
        <w:t xml:space="preserve"> and any other meetings as requested by school staff. </w:t>
      </w:r>
    </w:p>
    <w:p w14:paraId="362B91DA" w14:textId="6AA230F9" w:rsidR="000F0992" w:rsidRPr="0003642E" w:rsidRDefault="000F0992" w:rsidP="0080702B">
      <w:pPr>
        <w:pStyle w:val="PlainText"/>
        <w:numPr>
          <w:ilvl w:val="0"/>
          <w:numId w:val="7"/>
        </w:numPr>
        <w:rPr>
          <w:rFonts w:ascii="Arial" w:hAnsi="Arial" w:cs="Arial"/>
          <w:sz w:val="24"/>
          <w:szCs w:val="24"/>
        </w:rPr>
      </w:pPr>
      <w:r w:rsidRPr="0003642E">
        <w:rPr>
          <w:rFonts w:ascii="Arial" w:hAnsi="Arial" w:cs="Arial"/>
          <w:sz w:val="24"/>
          <w:szCs w:val="24"/>
        </w:rPr>
        <w:t xml:space="preserve">Support the school’s </w:t>
      </w:r>
      <w:r w:rsidR="00A83852" w:rsidRPr="0003642E">
        <w:rPr>
          <w:rFonts w:ascii="Arial" w:hAnsi="Arial" w:cs="Arial"/>
          <w:sz w:val="24"/>
          <w:szCs w:val="24"/>
        </w:rPr>
        <w:t xml:space="preserve">Relationships, Emotional Regulation and </w:t>
      </w:r>
      <w:r w:rsidRPr="0003642E">
        <w:rPr>
          <w:rFonts w:ascii="Arial" w:hAnsi="Arial" w:cs="Arial"/>
          <w:sz w:val="24"/>
          <w:szCs w:val="24"/>
        </w:rPr>
        <w:t>Behaviour Policy</w:t>
      </w:r>
      <w:r w:rsidR="00A83852" w:rsidRPr="0003642E">
        <w:rPr>
          <w:rFonts w:ascii="Arial" w:hAnsi="Arial" w:cs="Arial"/>
          <w:sz w:val="24"/>
          <w:szCs w:val="24"/>
        </w:rPr>
        <w:t>.</w:t>
      </w:r>
    </w:p>
    <w:p w14:paraId="4087261F" w14:textId="2DBC9B91" w:rsidR="000F0992" w:rsidRPr="0003642E" w:rsidRDefault="000F0992" w:rsidP="0080702B">
      <w:pPr>
        <w:pStyle w:val="PlainText"/>
        <w:numPr>
          <w:ilvl w:val="0"/>
          <w:numId w:val="7"/>
        </w:numPr>
        <w:rPr>
          <w:rFonts w:ascii="Arial" w:hAnsi="Arial" w:cs="Arial"/>
          <w:sz w:val="24"/>
          <w:szCs w:val="24"/>
        </w:rPr>
      </w:pPr>
      <w:r w:rsidRPr="0003642E">
        <w:rPr>
          <w:rFonts w:ascii="Arial" w:hAnsi="Arial" w:cs="Arial"/>
          <w:sz w:val="24"/>
          <w:szCs w:val="24"/>
        </w:rPr>
        <w:t xml:space="preserve">Send their child to school each day punctually </w:t>
      </w:r>
      <w:r w:rsidR="009A618F" w:rsidRPr="0003642E">
        <w:rPr>
          <w:rFonts w:ascii="Arial" w:hAnsi="Arial" w:cs="Arial"/>
          <w:sz w:val="24"/>
          <w:szCs w:val="24"/>
        </w:rPr>
        <w:t>and to inform school if their child is unable to attend.</w:t>
      </w:r>
    </w:p>
    <w:p w14:paraId="1BCE4982" w14:textId="77777777" w:rsidR="000F0992" w:rsidRPr="0003642E" w:rsidRDefault="000F0992" w:rsidP="000F0992">
      <w:pPr>
        <w:pStyle w:val="PlainText"/>
        <w:ind w:left="720"/>
        <w:rPr>
          <w:rFonts w:ascii="Arial" w:hAnsi="Arial" w:cs="Arial"/>
          <w:sz w:val="24"/>
          <w:szCs w:val="24"/>
        </w:rPr>
      </w:pPr>
    </w:p>
    <w:p w14:paraId="217DF908" w14:textId="67E39929" w:rsidR="006C139B" w:rsidRDefault="006C139B" w:rsidP="000F0992">
      <w:pPr>
        <w:pStyle w:val="PlainText"/>
        <w:rPr>
          <w:rFonts w:ascii="Arial" w:hAnsi="Arial" w:cs="Arial"/>
          <w:sz w:val="24"/>
          <w:szCs w:val="24"/>
        </w:rPr>
      </w:pPr>
    </w:p>
    <w:p w14:paraId="2177A917" w14:textId="77777777" w:rsidR="00104F06" w:rsidRPr="0003642E" w:rsidRDefault="00104F06" w:rsidP="000F0992">
      <w:pPr>
        <w:pStyle w:val="PlainText"/>
        <w:rPr>
          <w:rFonts w:ascii="Arial" w:hAnsi="Arial" w:cs="Arial"/>
          <w:sz w:val="24"/>
          <w:szCs w:val="24"/>
        </w:rPr>
      </w:pPr>
    </w:p>
    <w:p w14:paraId="07B75A63" w14:textId="77777777" w:rsidR="000F0992" w:rsidRPr="0003642E" w:rsidRDefault="000F0992" w:rsidP="000F0992">
      <w:pPr>
        <w:pStyle w:val="PlainText"/>
        <w:rPr>
          <w:rFonts w:ascii="Arial" w:hAnsi="Arial" w:cs="Arial"/>
          <w:sz w:val="24"/>
          <w:szCs w:val="24"/>
        </w:rPr>
      </w:pPr>
    </w:p>
    <w:p w14:paraId="1644E6ED" w14:textId="58693024" w:rsidR="00F706D7" w:rsidRPr="00613102" w:rsidRDefault="00F706D7" w:rsidP="00613102">
      <w:pPr>
        <w:pStyle w:val="ListParagraph"/>
        <w:numPr>
          <w:ilvl w:val="0"/>
          <w:numId w:val="42"/>
        </w:numPr>
        <w:rPr>
          <w:rFonts w:cs="Arial"/>
          <w:b/>
          <w:u w:val="single"/>
        </w:rPr>
      </w:pPr>
      <w:r w:rsidRPr="00613102">
        <w:rPr>
          <w:rFonts w:cs="Arial"/>
          <w:b/>
          <w:u w:val="single"/>
        </w:rPr>
        <w:lastRenderedPageBreak/>
        <w:t xml:space="preserve">Promoting </w:t>
      </w:r>
      <w:r w:rsidR="00365869">
        <w:rPr>
          <w:rFonts w:cs="Arial"/>
          <w:b/>
          <w:u w:val="single"/>
        </w:rPr>
        <w:t>Emotional R</w:t>
      </w:r>
      <w:r w:rsidRPr="00613102">
        <w:rPr>
          <w:rFonts w:cs="Arial"/>
          <w:b/>
          <w:u w:val="single"/>
        </w:rPr>
        <w:t xml:space="preserve">egulation and </w:t>
      </w:r>
      <w:r w:rsidR="00365869">
        <w:rPr>
          <w:rFonts w:cs="Arial"/>
          <w:b/>
          <w:u w:val="single"/>
        </w:rPr>
        <w:t>Behaviour for L</w:t>
      </w:r>
      <w:r w:rsidRPr="00613102">
        <w:rPr>
          <w:rFonts w:cs="Arial"/>
          <w:b/>
          <w:u w:val="single"/>
        </w:rPr>
        <w:t>earning.</w:t>
      </w:r>
    </w:p>
    <w:p w14:paraId="2558992B" w14:textId="0992E723" w:rsidR="00A22ABB" w:rsidRPr="0003642E" w:rsidRDefault="00A22ABB" w:rsidP="00F706D7">
      <w:pPr>
        <w:rPr>
          <w:rFonts w:cs="Arial"/>
          <w:b/>
          <w:u w:val="single"/>
        </w:rPr>
      </w:pPr>
    </w:p>
    <w:p w14:paraId="2AE5B7E3" w14:textId="3F5A10AB" w:rsidR="00D33A81" w:rsidRPr="0003642E" w:rsidRDefault="00D33A81" w:rsidP="00D33A81">
      <w:pPr>
        <w:pStyle w:val="PlainText"/>
        <w:rPr>
          <w:rFonts w:ascii="Arial" w:hAnsi="Arial" w:cs="Arial"/>
          <w:sz w:val="24"/>
          <w:szCs w:val="24"/>
          <w:u w:val="single"/>
        </w:rPr>
      </w:pPr>
      <w:r w:rsidRPr="0003642E">
        <w:rPr>
          <w:rFonts w:ascii="Arial" w:hAnsi="Arial" w:cs="Arial"/>
          <w:sz w:val="24"/>
          <w:szCs w:val="24"/>
          <w:u w:val="single"/>
        </w:rPr>
        <w:t>Ensuring that staff / student relationships are good</w:t>
      </w:r>
      <w:r w:rsidR="00125D76" w:rsidRPr="0003642E">
        <w:rPr>
          <w:rFonts w:ascii="Arial" w:hAnsi="Arial" w:cs="Arial"/>
          <w:sz w:val="24"/>
          <w:szCs w:val="24"/>
          <w:u w:val="single"/>
        </w:rPr>
        <w:t>.</w:t>
      </w:r>
      <w:r w:rsidRPr="0003642E">
        <w:rPr>
          <w:rFonts w:ascii="Arial" w:hAnsi="Arial" w:cs="Arial"/>
          <w:sz w:val="24"/>
          <w:szCs w:val="24"/>
          <w:u w:val="single"/>
        </w:rPr>
        <w:t xml:space="preserve"> </w:t>
      </w:r>
    </w:p>
    <w:p w14:paraId="50A0732D" w14:textId="78DD7260" w:rsidR="00125D76" w:rsidRPr="0003642E" w:rsidRDefault="00125D76" w:rsidP="00D33A81">
      <w:pPr>
        <w:pStyle w:val="PlainText"/>
        <w:rPr>
          <w:rFonts w:ascii="Arial" w:hAnsi="Arial" w:cs="Arial"/>
          <w:sz w:val="24"/>
          <w:szCs w:val="24"/>
          <w:u w:val="single"/>
        </w:rPr>
      </w:pPr>
    </w:p>
    <w:p w14:paraId="6279CB6D" w14:textId="77777777" w:rsidR="00125D76" w:rsidRPr="0003642E" w:rsidRDefault="00125D76" w:rsidP="00D33A81">
      <w:pPr>
        <w:pStyle w:val="PlainText"/>
        <w:rPr>
          <w:rFonts w:ascii="Arial" w:hAnsi="Arial" w:cs="Arial"/>
          <w:sz w:val="24"/>
          <w:szCs w:val="24"/>
          <w:u w:val="single"/>
        </w:rPr>
      </w:pPr>
    </w:p>
    <w:p w14:paraId="49CC4167" w14:textId="77777777" w:rsidR="00D33A81" w:rsidRPr="0003642E" w:rsidRDefault="00D33A81" w:rsidP="0080702B">
      <w:pPr>
        <w:pStyle w:val="ListParagraph"/>
        <w:numPr>
          <w:ilvl w:val="0"/>
          <w:numId w:val="24"/>
        </w:numPr>
        <w:spacing w:after="160" w:line="259" w:lineRule="auto"/>
        <w:ind w:left="709"/>
      </w:pPr>
      <w:r w:rsidRPr="0003642E">
        <w:t>Staff should use principles of PACE to build and maintain relationships with students.</w:t>
      </w:r>
    </w:p>
    <w:p w14:paraId="3BF5E043" w14:textId="77777777" w:rsidR="00D33A81" w:rsidRPr="0003642E" w:rsidRDefault="00D33A81" w:rsidP="0080702B">
      <w:pPr>
        <w:pStyle w:val="ListParagraph"/>
        <w:numPr>
          <w:ilvl w:val="0"/>
          <w:numId w:val="27"/>
        </w:numPr>
        <w:spacing w:after="160" w:line="259" w:lineRule="auto"/>
        <w:ind w:left="1843"/>
      </w:pPr>
      <w:r w:rsidRPr="0003642E">
        <w:t>Playful.</w:t>
      </w:r>
    </w:p>
    <w:p w14:paraId="62A94DFE" w14:textId="2F41DEFE" w:rsidR="00D33A81" w:rsidRPr="0003642E" w:rsidRDefault="00125D76" w:rsidP="0080702B">
      <w:pPr>
        <w:pStyle w:val="ListParagraph"/>
        <w:numPr>
          <w:ilvl w:val="0"/>
          <w:numId w:val="27"/>
        </w:numPr>
        <w:spacing w:after="160" w:line="259" w:lineRule="auto"/>
        <w:ind w:left="1843"/>
      </w:pPr>
      <w:r w:rsidRPr="0003642E">
        <w:t>Acce</w:t>
      </w:r>
      <w:r w:rsidR="00D33A81" w:rsidRPr="0003642E">
        <w:t>pting</w:t>
      </w:r>
    </w:p>
    <w:p w14:paraId="1421F972" w14:textId="77777777" w:rsidR="00D33A81" w:rsidRPr="0003642E" w:rsidRDefault="00D33A81" w:rsidP="0080702B">
      <w:pPr>
        <w:pStyle w:val="ListParagraph"/>
        <w:numPr>
          <w:ilvl w:val="0"/>
          <w:numId w:val="27"/>
        </w:numPr>
        <w:spacing w:after="160" w:line="259" w:lineRule="auto"/>
        <w:ind w:left="1843"/>
      </w:pPr>
      <w:r w:rsidRPr="0003642E">
        <w:t>Curious</w:t>
      </w:r>
    </w:p>
    <w:p w14:paraId="3011AD7D" w14:textId="0967177C" w:rsidR="00D33A81" w:rsidRPr="0003642E" w:rsidRDefault="00D33A81" w:rsidP="0080702B">
      <w:pPr>
        <w:pStyle w:val="ListParagraph"/>
        <w:numPr>
          <w:ilvl w:val="0"/>
          <w:numId w:val="27"/>
        </w:numPr>
        <w:spacing w:after="160" w:line="259" w:lineRule="auto"/>
        <w:ind w:left="1843"/>
      </w:pPr>
      <w:r w:rsidRPr="0003642E">
        <w:t>Empathetic</w:t>
      </w:r>
    </w:p>
    <w:p w14:paraId="52FC9AE8" w14:textId="77777777" w:rsidR="00125D76" w:rsidRPr="0003642E" w:rsidRDefault="00125D76" w:rsidP="00125D76">
      <w:pPr>
        <w:spacing w:after="160" w:line="259" w:lineRule="auto"/>
      </w:pPr>
    </w:p>
    <w:p w14:paraId="0FFD306B" w14:textId="2E919F8C" w:rsidR="00D33A81" w:rsidRPr="0003642E" w:rsidRDefault="009E784E" w:rsidP="0080702B">
      <w:pPr>
        <w:pStyle w:val="PlainText"/>
        <w:numPr>
          <w:ilvl w:val="0"/>
          <w:numId w:val="25"/>
        </w:numPr>
        <w:rPr>
          <w:rFonts w:ascii="Arial" w:hAnsi="Arial" w:cs="Arial"/>
          <w:sz w:val="24"/>
          <w:szCs w:val="24"/>
        </w:rPr>
      </w:pPr>
      <w:r w:rsidRPr="0003642E">
        <w:rPr>
          <w:rFonts w:ascii="Arial" w:hAnsi="Arial" w:cs="Arial"/>
          <w:sz w:val="24"/>
          <w:szCs w:val="24"/>
        </w:rPr>
        <w:t>Staff should r</w:t>
      </w:r>
      <w:r w:rsidR="00D33A81" w:rsidRPr="0003642E">
        <w:rPr>
          <w:rFonts w:ascii="Arial" w:hAnsi="Arial" w:cs="Arial"/>
          <w:sz w:val="24"/>
          <w:szCs w:val="24"/>
        </w:rPr>
        <w:t>ecognis</w:t>
      </w:r>
      <w:r w:rsidRPr="0003642E">
        <w:rPr>
          <w:rFonts w:ascii="Arial" w:hAnsi="Arial" w:cs="Arial"/>
          <w:sz w:val="24"/>
          <w:szCs w:val="24"/>
        </w:rPr>
        <w:t>e</w:t>
      </w:r>
      <w:r w:rsidR="00D33A81" w:rsidRPr="0003642E">
        <w:rPr>
          <w:rFonts w:ascii="Arial" w:hAnsi="Arial" w:cs="Arial"/>
          <w:sz w:val="24"/>
          <w:szCs w:val="24"/>
        </w:rPr>
        <w:t xml:space="preserve"> achievement and use praise</w:t>
      </w:r>
      <w:r w:rsidRPr="0003642E">
        <w:rPr>
          <w:rFonts w:ascii="Arial" w:hAnsi="Arial" w:cs="Arial"/>
          <w:sz w:val="24"/>
          <w:szCs w:val="24"/>
        </w:rPr>
        <w:t xml:space="preserve"> regularly</w:t>
      </w:r>
      <w:r w:rsidR="00D33A81" w:rsidRPr="0003642E">
        <w:rPr>
          <w:rFonts w:ascii="Arial" w:hAnsi="Arial" w:cs="Arial"/>
          <w:sz w:val="24"/>
          <w:szCs w:val="24"/>
        </w:rPr>
        <w:t>. This will also positively impact self-esteem.</w:t>
      </w:r>
      <w:r w:rsidRPr="0003642E">
        <w:rPr>
          <w:rFonts w:ascii="Arial" w:hAnsi="Arial" w:cs="Arial"/>
          <w:sz w:val="24"/>
          <w:szCs w:val="24"/>
        </w:rPr>
        <w:t xml:space="preserve"> </w:t>
      </w:r>
      <w:r w:rsidR="00D33A81" w:rsidRPr="0003642E">
        <w:rPr>
          <w:rFonts w:ascii="Arial" w:hAnsi="Arial" w:cs="Arial"/>
          <w:sz w:val="24"/>
          <w:szCs w:val="24"/>
        </w:rPr>
        <w:t>These include:</w:t>
      </w:r>
    </w:p>
    <w:p w14:paraId="69B54341" w14:textId="77777777" w:rsidR="00125D76" w:rsidRPr="0003642E" w:rsidRDefault="00125D76" w:rsidP="00D33A81">
      <w:pPr>
        <w:pStyle w:val="PlainText"/>
        <w:rPr>
          <w:rFonts w:ascii="Arial" w:hAnsi="Arial" w:cs="Arial"/>
          <w:sz w:val="24"/>
          <w:szCs w:val="24"/>
        </w:rPr>
      </w:pPr>
    </w:p>
    <w:p w14:paraId="6CD64DA8" w14:textId="713D76CF" w:rsidR="00D33A81" w:rsidRPr="0003642E" w:rsidRDefault="00406D24" w:rsidP="0080702B">
      <w:pPr>
        <w:pStyle w:val="PlainText"/>
        <w:numPr>
          <w:ilvl w:val="0"/>
          <w:numId w:val="28"/>
        </w:numPr>
        <w:rPr>
          <w:rFonts w:ascii="Arial" w:hAnsi="Arial" w:cs="Arial"/>
          <w:sz w:val="24"/>
          <w:szCs w:val="24"/>
        </w:rPr>
      </w:pPr>
      <w:r w:rsidRPr="0003642E">
        <w:rPr>
          <w:rFonts w:ascii="Arial" w:hAnsi="Arial" w:cs="Arial"/>
          <w:sz w:val="24"/>
          <w:szCs w:val="24"/>
        </w:rPr>
        <w:t>v</w:t>
      </w:r>
      <w:r w:rsidR="00D33A81" w:rsidRPr="0003642E">
        <w:rPr>
          <w:rFonts w:ascii="Arial" w:hAnsi="Arial" w:cs="Arial"/>
          <w:sz w:val="24"/>
          <w:szCs w:val="24"/>
        </w:rPr>
        <w:t>erbal, non-verbal and written praise from staff</w:t>
      </w:r>
    </w:p>
    <w:p w14:paraId="5A7940B2" w14:textId="6785D5AF" w:rsidR="00D33A81" w:rsidRPr="0003642E" w:rsidRDefault="00D33A81" w:rsidP="0080702B">
      <w:pPr>
        <w:pStyle w:val="PlainText"/>
        <w:numPr>
          <w:ilvl w:val="0"/>
          <w:numId w:val="28"/>
        </w:numPr>
        <w:rPr>
          <w:rFonts w:ascii="Arial" w:hAnsi="Arial" w:cs="Arial"/>
          <w:sz w:val="24"/>
          <w:szCs w:val="24"/>
        </w:rPr>
      </w:pPr>
      <w:r w:rsidRPr="0003642E">
        <w:rPr>
          <w:rFonts w:ascii="Arial" w:hAnsi="Arial" w:cs="Arial"/>
          <w:sz w:val="24"/>
          <w:szCs w:val="24"/>
        </w:rPr>
        <w:t>displays of good work or achievements around the school or on the website</w:t>
      </w:r>
    </w:p>
    <w:p w14:paraId="44FD40CC" w14:textId="77777777" w:rsidR="00406D24" w:rsidRPr="0003642E" w:rsidRDefault="00406D24" w:rsidP="0080702B">
      <w:pPr>
        <w:pStyle w:val="PlainText"/>
        <w:numPr>
          <w:ilvl w:val="0"/>
          <w:numId w:val="28"/>
        </w:numPr>
        <w:rPr>
          <w:rFonts w:ascii="Arial" w:hAnsi="Arial" w:cs="Arial"/>
          <w:sz w:val="24"/>
          <w:szCs w:val="24"/>
        </w:rPr>
      </w:pPr>
      <w:r w:rsidRPr="0003642E">
        <w:rPr>
          <w:rFonts w:ascii="Arial" w:hAnsi="Arial" w:cs="Arial"/>
          <w:sz w:val="24"/>
          <w:szCs w:val="24"/>
        </w:rPr>
        <w:t>communication with parents/carers</w:t>
      </w:r>
    </w:p>
    <w:p w14:paraId="14638520" w14:textId="2B0AC9EB" w:rsidR="00406D24" w:rsidRPr="0003642E" w:rsidRDefault="00406D24" w:rsidP="0080702B">
      <w:pPr>
        <w:pStyle w:val="PlainText"/>
        <w:numPr>
          <w:ilvl w:val="0"/>
          <w:numId w:val="28"/>
        </w:numPr>
        <w:rPr>
          <w:rFonts w:ascii="Arial" w:hAnsi="Arial" w:cs="Arial"/>
          <w:sz w:val="24"/>
          <w:szCs w:val="24"/>
        </w:rPr>
      </w:pPr>
      <w:r w:rsidRPr="0003642E">
        <w:rPr>
          <w:rFonts w:ascii="Arial" w:hAnsi="Arial" w:cs="Arial"/>
          <w:sz w:val="24"/>
          <w:szCs w:val="24"/>
        </w:rPr>
        <w:t xml:space="preserve">certificates </w:t>
      </w:r>
    </w:p>
    <w:p w14:paraId="57F0F730" w14:textId="2ADFE05D" w:rsidR="00406D24" w:rsidRPr="0003642E" w:rsidRDefault="00406D24" w:rsidP="0080702B">
      <w:pPr>
        <w:pStyle w:val="PlainText"/>
        <w:numPr>
          <w:ilvl w:val="0"/>
          <w:numId w:val="28"/>
        </w:numPr>
        <w:rPr>
          <w:rFonts w:ascii="Arial" w:hAnsi="Arial" w:cs="Arial"/>
          <w:sz w:val="24"/>
          <w:szCs w:val="24"/>
        </w:rPr>
      </w:pPr>
      <w:r w:rsidRPr="0003642E">
        <w:rPr>
          <w:rFonts w:ascii="Arial" w:hAnsi="Arial" w:cs="Arial"/>
          <w:sz w:val="24"/>
          <w:szCs w:val="24"/>
        </w:rPr>
        <w:t xml:space="preserve">reward trips with staff and peers </w:t>
      </w:r>
    </w:p>
    <w:p w14:paraId="1390E3F1" w14:textId="77777777" w:rsidR="00D33A81" w:rsidRPr="0003642E" w:rsidRDefault="00D33A81" w:rsidP="00D33A81">
      <w:pPr>
        <w:spacing w:after="160" w:line="259" w:lineRule="auto"/>
      </w:pPr>
    </w:p>
    <w:p w14:paraId="06C1EA7A" w14:textId="11E69D8C" w:rsidR="00D33A81" w:rsidRPr="0003642E" w:rsidRDefault="00D33A81" w:rsidP="0080702B">
      <w:pPr>
        <w:pStyle w:val="ListParagraph"/>
        <w:numPr>
          <w:ilvl w:val="0"/>
          <w:numId w:val="26"/>
        </w:numPr>
        <w:spacing w:after="160" w:line="259" w:lineRule="auto"/>
        <w:ind w:left="709" w:hanging="425"/>
      </w:pPr>
      <w:r w:rsidRPr="0003642E">
        <w:t xml:space="preserve">Ensure issues are resolved effectively and in a timely manner so that students are given a “clean” slate following any incident. </w:t>
      </w:r>
    </w:p>
    <w:p w14:paraId="767331C1" w14:textId="77777777" w:rsidR="0080702B" w:rsidRPr="0003642E" w:rsidRDefault="0080702B" w:rsidP="00D33A81">
      <w:pPr>
        <w:spacing w:after="160" w:line="259" w:lineRule="auto"/>
      </w:pPr>
    </w:p>
    <w:p w14:paraId="0B41D466" w14:textId="77777777" w:rsidR="00125D76" w:rsidRPr="0003642E" w:rsidRDefault="00A22ABB" w:rsidP="00A22ABB">
      <w:pPr>
        <w:pStyle w:val="PlainText"/>
        <w:rPr>
          <w:rFonts w:ascii="Arial" w:hAnsi="Arial" w:cs="Arial"/>
          <w:sz w:val="24"/>
          <w:szCs w:val="24"/>
          <w:u w:val="single"/>
        </w:rPr>
      </w:pPr>
      <w:r w:rsidRPr="0003642E">
        <w:rPr>
          <w:rFonts w:ascii="Arial" w:hAnsi="Arial" w:cs="Arial"/>
          <w:sz w:val="24"/>
          <w:szCs w:val="24"/>
          <w:u w:val="single"/>
        </w:rPr>
        <w:t>Ensuring that the curriculum is appropriate for each individual student</w:t>
      </w:r>
      <w:r w:rsidR="00125D76" w:rsidRPr="0003642E">
        <w:rPr>
          <w:rFonts w:ascii="Arial" w:hAnsi="Arial" w:cs="Arial"/>
          <w:sz w:val="24"/>
          <w:szCs w:val="24"/>
          <w:u w:val="single"/>
        </w:rPr>
        <w:t>.</w:t>
      </w:r>
    </w:p>
    <w:p w14:paraId="4BF9A98D" w14:textId="5C892575" w:rsidR="00D33A81" w:rsidRPr="0003642E" w:rsidRDefault="00A22ABB" w:rsidP="00A22ABB">
      <w:pPr>
        <w:pStyle w:val="PlainText"/>
        <w:rPr>
          <w:rFonts w:ascii="Arial" w:hAnsi="Arial" w:cs="Arial"/>
          <w:sz w:val="24"/>
          <w:szCs w:val="24"/>
          <w:u w:val="single"/>
        </w:rPr>
      </w:pPr>
      <w:r w:rsidRPr="0003642E">
        <w:rPr>
          <w:rFonts w:ascii="Arial" w:hAnsi="Arial" w:cs="Arial"/>
          <w:sz w:val="24"/>
          <w:szCs w:val="24"/>
          <w:u w:val="single"/>
        </w:rPr>
        <w:t xml:space="preserve"> </w:t>
      </w:r>
    </w:p>
    <w:p w14:paraId="3D9BD11F" w14:textId="02EF8EF9" w:rsidR="00A22ABB" w:rsidRPr="0003642E" w:rsidRDefault="009E784E" w:rsidP="0080702B">
      <w:pPr>
        <w:pStyle w:val="PlainText"/>
        <w:numPr>
          <w:ilvl w:val="0"/>
          <w:numId w:val="22"/>
        </w:numPr>
        <w:rPr>
          <w:rFonts w:ascii="Arial" w:hAnsi="Arial" w:cs="Arial"/>
          <w:sz w:val="24"/>
          <w:szCs w:val="24"/>
        </w:rPr>
      </w:pPr>
      <w:r w:rsidRPr="0003642E">
        <w:rPr>
          <w:rFonts w:ascii="Arial" w:hAnsi="Arial" w:cs="Arial"/>
          <w:sz w:val="24"/>
          <w:szCs w:val="24"/>
        </w:rPr>
        <w:t xml:space="preserve">There should be </w:t>
      </w:r>
      <w:r w:rsidR="00D33A81" w:rsidRPr="0003642E">
        <w:rPr>
          <w:rFonts w:ascii="Arial" w:hAnsi="Arial" w:cs="Arial"/>
          <w:sz w:val="24"/>
          <w:szCs w:val="24"/>
        </w:rPr>
        <w:t>an appropriately structured, broad and balanced curriculum</w:t>
      </w:r>
      <w:r w:rsidRPr="0003642E">
        <w:rPr>
          <w:rFonts w:ascii="Arial" w:hAnsi="Arial" w:cs="Arial"/>
          <w:sz w:val="24"/>
          <w:szCs w:val="24"/>
        </w:rPr>
        <w:t xml:space="preserve"> with </w:t>
      </w:r>
      <w:r w:rsidR="00A22ABB" w:rsidRPr="0003642E">
        <w:rPr>
          <w:rFonts w:ascii="Arial" w:hAnsi="Arial" w:cs="Arial"/>
          <w:sz w:val="24"/>
          <w:szCs w:val="24"/>
        </w:rPr>
        <w:t>a variety of teaching styles used</w:t>
      </w:r>
      <w:r w:rsidRPr="0003642E">
        <w:rPr>
          <w:rFonts w:ascii="Arial" w:hAnsi="Arial" w:cs="Arial"/>
          <w:sz w:val="24"/>
          <w:szCs w:val="24"/>
        </w:rPr>
        <w:t>.</w:t>
      </w:r>
    </w:p>
    <w:p w14:paraId="5ABD6DA9" w14:textId="77777777" w:rsidR="009E784E" w:rsidRPr="0003642E" w:rsidRDefault="009E784E" w:rsidP="009E784E">
      <w:pPr>
        <w:pStyle w:val="PlainText"/>
        <w:ind w:left="720"/>
        <w:rPr>
          <w:rFonts w:ascii="Arial" w:hAnsi="Arial" w:cs="Arial"/>
          <w:sz w:val="24"/>
          <w:szCs w:val="24"/>
        </w:rPr>
      </w:pPr>
    </w:p>
    <w:p w14:paraId="7D756C31" w14:textId="65758012" w:rsidR="00D33A81" w:rsidRPr="0003642E" w:rsidRDefault="009F2ECE" w:rsidP="0080702B">
      <w:pPr>
        <w:pStyle w:val="PlainText"/>
        <w:numPr>
          <w:ilvl w:val="0"/>
          <w:numId w:val="22"/>
        </w:numPr>
        <w:rPr>
          <w:rFonts w:ascii="Arial" w:hAnsi="Arial" w:cs="Arial"/>
          <w:sz w:val="24"/>
          <w:szCs w:val="24"/>
        </w:rPr>
      </w:pPr>
      <w:r>
        <w:rPr>
          <w:rFonts w:ascii="Arial" w:hAnsi="Arial" w:cs="Arial"/>
          <w:sz w:val="24"/>
          <w:szCs w:val="24"/>
        </w:rPr>
        <w:t>Adaptive teaching</w:t>
      </w:r>
      <w:r w:rsidR="00D33A81" w:rsidRPr="0003642E">
        <w:rPr>
          <w:rFonts w:ascii="Arial" w:hAnsi="Arial" w:cs="Arial"/>
          <w:sz w:val="24"/>
          <w:szCs w:val="24"/>
        </w:rPr>
        <w:t xml:space="preserve"> </w:t>
      </w:r>
      <w:r w:rsidR="009E784E" w:rsidRPr="0003642E">
        <w:rPr>
          <w:rFonts w:ascii="Arial" w:hAnsi="Arial" w:cs="Arial"/>
          <w:sz w:val="24"/>
          <w:szCs w:val="24"/>
        </w:rPr>
        <w:t xml:space="preserve">should be </w:t>
      </w:r>
      <w:r w:rsidR="00D33A81" w:rsidRPr="0003642E">
        <w:rPr>
          <w:rFonts w:ascii="Arial" w:hAnsi="Arial" w:cs="Arial"/>
          <w:sz w:val="24"/>
          <w:szCs w:val="24"/>
        </w:rPr>
        <w:t xml:space="preserve">based on </w:t>
      </w:r>
      <w:r w:rsidR="009E784E" w:rsidRPr="0003642E">
        <w:rPr>
          <w:rFonts w:ascii="Arial" w:hAnsi="Arial" w:cs="Arial"/>
          <w:sz w:val="24"/>
          <w:szCs w:val="24"/>
        </w:rPr>
        <w:t>pupil’s</w:t>
      </w:r>
      <w:r w:rsidR="00D33A81" w:rsidRPr="0003642E">
        <w:rPr>
          <w:rFonts w:ascii="Arial" w:hAnsi="Arial" w:cs="Arial"/>
          <w:sz w:val="24"/>
          <w:szCs w:val="24"/>
        </w:rPr>
        <w:t xml:space="preserve"> previous knowledge, cognitive </w:t>
      </w:r>
      <w:r w:rsidR="009E784E" w:rsidRPr="0003642E">
        <w:rPr>
          <w:rFonts w:ascii="Arial" w:hAnsi="Arial" w:cs="Arial"/>
          <w:sz w:val="24"/>
          <w:szCs w:val="24"/>
        </w:rPr>
        <w:t xml:space="preserve">ability </w:t>
      </w:r>
      <w:r w:rsidR="00D33A81" w:rsidRPr="0003642E">
        <w:rPr>
          <w:rFonts w:ascii="Arial" w:hAnsi="Arial" w:cs="Arial"/>
          <w:sz w:val="24"/>
          <w:szCs w:val="24"/>
        </w:rPr>
        <w:t>and emotional needs</w:t>
      </w:r>
      <w:r w:rsidR="009E784E" w:rsidRPr="0003642E">
        <w:rPr>
          <w:rFonts w:ascii="Arial" w:hAnsi="Arial" w:cs="Arial"/>
          <w:sz w:val="24"/>
          <w:szCs w:val="24"/>
        </w:rPr>
        <w:t>.</w:t>
      </w:r>
    </w:p>
    <w:p w14:paraId="5199D129" w14:textId="43F0D431" w:rsidR="00A22ABB" w:rsidRPr="0003642E" w:rsidRDefault="00A22ABB" w:rsidP="00D33A81">
      <w:pPr>
        <w:rPr>
          <w:rFonts w:cs="Arial"/>
        </w:rPr>
      </w:pPr>
    </w:p>
    <w:p w14:paraId="09093BA3" w14:textId="7706857F" w:rsidR="00125D76" w:rsidRPr="0003642E" w:rsidRDefault="00125D76" w:rsidP="00D33A81">
      <w:pPr>
        <w:rPr>
          <w:rFonts w:cs="Arial"/>
        </w:rPr>
      </w:pPr>
    </w:p>
    <w:p w14:paraId="503C5119" w14:textId="77777777" w:rsidR="0080702B" w:rsidRPr="0003642E" w:rsidRDefault="0080702B" w:rsidP="00D33A81">
      <w:pPr>
        <w:rPr>
          <w:rFonts w:cs="Arial"/>
        </w:rPr>
      </w:pPr>
    </w:p>
    <w:p w14:paraId="42963F43" w14:textId="58B7B112" w:rsidR="00A22ABB" w:rsidRPr="0003642E" w:rsidRDefault="00A22ABB" w:rsidP="00D33A81">
      <w:pPr>
        <w:rPr>
          <w:rFonts w:cs="Arial"/>
          <w:u w:val="single"/>
        </w:rPr>
      </w:pPr>
      <w:r w:rsidRPr="0003642E">
        <w:rPr>
          <w:rFonts w:cs="Arial"/>
          <w:u w:val="single"/>
        </w:rPr>
        <w:t>Ensuring clear and consistent rules and boundaries are in place</w:t>
      </w:r>
      <w:r w:rsidR="00125D76" w:rsidRPr="0003642E">
        <w:rPr>
          <w:rFonts w:cs="Arial"/>
          <w:u w:val="single"/>
        </w:rPr>
        <w:t>.</w:t>
      </w:r>
    </w:p>
    <w:p w14:paraId="1A10E37F" w14:textId="77777777" w:rsidR="00125D76" w:rsidRPr="0003642E" w:rsidRDefault="00125D76" w:rsidP="00D33A81">
      <w:pPr>
        <w:rPr>
          <w:rFonts w:cs="Arial"/>
          <w:u w:val="single"/>
        </w:rPr>
      </w:pPr>
    </w:p>
    <w:p w14:paraId="2162441E" w14:textId="66391423" w:rsidR="00D33A81" w:rsidRPr="0003642E" w:rsidRDefault="009E784E" w:rsidP="0080702B">
      <w:pPr>
        <w:pStyle w:val="ListParagraph"/>
        <w:numPr>
          <w:ilvl w:val="0"/>
          <w:numId w:val="23"/>
        </w:numPr>
        <w:spacing w:after="160" w:line="259" w:lineRule="auto"/>
      </w:pPr>
      <w:r w:rsidRPr="0003642E">
        <w:t>Staff should h</w:t>
      </w:r>
      <w:r w:rsidR="00A22ABB" w:rsidRPr="0003642E">
        <w:t xml:space="preserve">ave a small number of key, non-negotiable expectations that all students are aware of.  </w:t>
      </w:r>
    </w:p>
    <w:p w14:paraId="773F4BD0" w14:textId="77777777" w:rsidR="0080702B" w:rsidRPr="0003642E" w:rsidRDefault="0080702B" w:rsidP="005771A7">
      <w:pPr>
        <w:pStyle w:val="ListParagraph"/>
        <w:spacing w:after="160" w:line="259" w:lineRule="auto"/>
      </w:pPr>
    </w:p>
    <w:p w14:paraId="4D1164CE" w14:textId="77777777" w:rsidR="0080702B" w:rsidRPr="0003642E" w:rsidRDefault="0080702B" w:rsidP="0080702B">
      <w:pPr>
        <w:pStyle w:val="ListParagraph"/>
        <w:spacing w:after="160" w:line="259" w:lineRule="auto"/>
      </w:pPr>
    </w:p>
    <w:p w14:paraId="62517ED3" w14:textId="0916DC63" w:rsidR="00D33A81" w:rsidRPr="0003642E" w:rsidRDefault="00A22ABB" w:rsidP="0080702B">
      <w:pPr>
        <w:pStyle w:val="ListParagraph"/>
        <w:numPr>
          <w:ilvl w:val="0"/>
          <w:numId w:val="23"/>
        </w:numPr>
        <w:spacing w:after="160" w:line="259" w:lineRule="auto"/>
      </w:pPr>
      <w:r w:rsidRPr="0003642E">
        <w:t>Take the time to understand a young person’</w:t>
      </w:r>
      <w:r w:rsidR="00D33A81" w:rsidRPr="0003642E">
        <w:t xml:space="preserve">s history, strengths and needs as well as recognize the emotional state at any given time. </w:t>
      </w:r>
    </w:p>
    <w:p w14:paraId="6E2FD128" w14:textId="77777777" w:rsidR="00D33A81" w:rsidRPr="0003642E" w:rsidRDefault="00A22ABB" w:rsidP="0080702B">
      <w:pPr>
        <w:pStyle w:val="ListParagraph"/>
        <w:numPr>
          <w:ilvl w:val="0"/>
          <w:numId w:val="23"/>
        </w:numPr>
        <w:spacing w:after="160" w:line="259" w:lineRule="auto"/>
      </w:pPr>
      <w:r w:rsidRPr="0003642E">
        <w:t xml:space="preserve">Adapt expectations and demands placed on students based on </w:t>
      </w:r>
      <w:r w:rsidR="00D33A81" w:rsidRPr="0003642E">
        <w:t xml:space="preserve">this context. </w:t>
      </w:r>
    </w:p>
    <w:p w14:paraId="21AE8CC3" w14:textId="77777777" w:rsidR="009E784E" w:rsidRPr="0003642E" w:rsidRDefault="009E784E" w:rsidP="009E784E">
      <w:pPr>
        <w:pStyle w:val="ListParagraph"/>
        <w:spacing w:after="160" w:line="259" w:lineRule="auto"/>
      </w:pPr>
    </w:p>
    <w:p w14:paraId="4DF1E967" w14:textId="451715DD" w:rsidR="00A22ABB" w:rsidRPr="0003642E" w:rsidRDefault="00A22ABB" w:rsidP="0080702B">
      <w:pPr>
        <w:pStyle w:val="ListParagraph"/>
        <w:numPr>
          <w:ilvl w:val="0"/>
          <w:numId w:val="23"/>
        </w:numPr>
        <w:spacing w:after="160" w:line="259" w:lineRule="auto"/>
      </w:pPr>
      <w:r w:rsidRPr="0003642E">
        <w:t>Be flexible and differentiate your approach and strategies accordingly.</w:t>
      </w:r>
    </w:p>
    <w:p w14:paraId="2DC41320" w14:textId="78C946AB" w:rsidR="00A22ABB" w:rsidRPr="0003642E" w:rsidRDefault="00A22ABB" w:rsidP="00A22ABB">
      <w:pPr>
        <w:pStyle w:val="ListParagraph"/>
        <w:rPr>
          <w:rFonts w:cs="Arial"/>
        </w:rPr>
      </w:pPr>
    </w:p>
    <w:p w14:paraId="5CA8FA51" w14:textId="2DF35848" w:rsidR="009E784E" w:rsidRPr="0003642E" w:rsidRDefault="009E784E" w:rsidP="00A22ABB">
      <w:pPr>
        <w:pStyle w:val="ListParagraph"/>
        <w:rPr>
          <w:rFonts w:cs="Arial"/>
        </w:rPr>
      </w:pPr>
    </w:p>
    <w:p w14:paraId="6B8E9420" w14:textId="77777777" w:rsidR="009E784E" w:rsidRPr="0003642E" w:rsidRDefault="009E784E" w:rsidP="00A22ABB">
      <w:pPr>
        <w:pStyle w:val="ListParagraph"/>
        <w:rPr>
          <w:rFonts w:cs="Arial"/>
        </w:rPr>
      </w:pPr>
    </w:p>
    <w:p w14:paraId="53292C14" w14:textId="3E4A9759" w:rsidR="00D33A81" w:rsidRPr="0003642E" w:rsidRDefault="00D33A81" w:rsidP="00D33A81">
      <w:pPr>
        <w:rPr>
          <w:rFonts w:cs="Arial"/>
          <w:u w:val="single"/>
        </w:rPr>
      </w:pPr>
      <w:r w:rsidRPr="0003642E">
        <w:rPr>
          <w:rFonts w:cs="Arial"/>
          <w:u w:val="single"/>
        </w:rPr>
        <w:t>Ensuring behaviour is viewed as a communication of underlying need</w:t>
      </w:r>
      <w:r w:rsidR="009E784E" w:rsidRPr="0003642E">
        <w:rPr>
          <w:rFonts w:cs="Arial"/>
          <w:u w:val="single"/>
        </w:rPr>
        <w:t>.</w:t>
      </w:r>
    </w:p>
    <w:p w14:paraId="4E9D0148" w14:textId="77777777" w:rsidR="009E784E" w:rsidRPr="0003642E" w:rsidRDefault="009E784E" w:rsidP="00D33A81">
      <w:pPr>
        <w:rPr>
          <w:rFonts w:cs="Arial"/>
          <w:u w:val="single"/>
        </w:rPr>
      </w:pPr>
    </w:p>
    <w:p w14:paraId="009D40CC" w14:textId="6F06A784" w:rsidR="00406D24" w:rsidRPr="0003642E" w:rsidRDefault="00406D24" w:rsidP="0080702B">
      <w:pPr>
        <w:pStyle w:val="ListParagraph"/>
        <w:numPr>
          <w:ilvl w:val="0"/>
          <w:numId w:val="29"/>
        </w:numPr>
        <w:rPr>
          <w:rFonts w:cs="Arial"/>
        </w:rPr>
      </w:pPr>
      <w:r w:rsidRPr="0003642E">
        <w:rPr>
          <w:rFonts w:cs="Arial"/>
        </w:rPr>
        <w:t>Staff</w:t>
      </w:r>
      <w:r w:rsidRPr="0003642E">
        <w:rPr>
          <w:rFonts w:cs="Arial"/>
          <w:u w:val="single"/>
        </w:rPr>
        <w:t xml:space="preserve"> </w:t>
      </w:r>
      <w:r w:rsidRPr="0003642E">
        <w:rPr>
          <w:rFonts w:cs="Arial"/>
        </w:rPr>
        <w:t>should aim to meet the underlying needs of students, modelling and teaching them how to do this for themselves with increasing indep</w:t>
      </w:r>
      <w:r w:rsidR="009E784E" w:rsidRPr="0003642E">
        <w:rPr>
          <w:rFonts w:cs="Arial"/>
        </w:rPr>
        <w:t>en</w:t>
      </w:r>
      <w:r w:rsidRPr="0003642E">
        <w:rPr>
          <w:rFonts w:cs="Arial"/>
        </w:rPr>
        <w:t>de</w:t>
      </w:r>
      <w:r w:rsidR="009E784E" w:rsidRPr="0003642E">
        <w:rPr>
          <w:rFonts w:cs="Arial"/>
        </w:rPr>
        <w:t>n</w:t>
      </w:r>
      <w:r w:rsidRPr="0003642E">
        <w:rPr>
          <w:rFonts w:cs="Arial"/>
        </w:rPr>
        <w:t>ce.</w:t>
      </w:r>
    </w:p>
    <w:p w14:paraId="75C99166" w14:textId="0A720F73" w:rsidR="00D33A81" w:rsidRPr="0003642E" w:rsidRDefault="00D33A81" w:rsidP="00D33A81">
      <w:pPr>
        <w:rPr>
          <w:rFonts w:cs="Arial"/>
          <w:u w:val="single"/>
        </w:rPr>
      </w:pPr>
    </w:p>
    <w:p w14:paraId="73144AAA" w14:textId="3FEFF346" w:rsidR="00406D24" w:rsidRDefault="00406D24" w:rsidP="00D33A81">
      <w:pPr>
        <w:rPr>
          <w:rFonts w:cs="Arial"/>
          <w:u w:val="single"/>
        </w:rPr>
      </w:pPr>
    </w:p>
    <w:p w14:paraId="31597A14" w14:textId="77777777" w:rsidR="00406D24" w:rsidRPr="0003642E" w:rsidRDefault="00406D24" w:rsidP="00D33A81">
      <w:pPr>
        <w:rPr>
          <w:rFonts w:cs="Arial"/>
          <w:u w:val="single"/>
        </w:rPr>
      </w:pPr>
    </w:p>
    <w:p w14:paraId="18F5F119" w14:textId="6C2F8834" w:rsidR="00D33A81" w:rsidRPr="0003642E" w:rsidRDefault="00D33A81" w:rsidP="00D33A81">
      <w:pPr>
        <w:rPr>
          <w:rFonts w:cs="Arial"/>
          <w:u w:val="single"/>
        </w:rPr>
      </w:pPr>
      <w:r w:rsidRPr="0003642E">
        <w:rPr>
          <w:rFonts w:cs="Arial"/>
          <w:u w:val="single"/>
        </w:rPr>
        <w:t>Ensure students have opportunities to manage their emotions built into the day</w:t>
      </w:r>
      <w:r w:rsidR="009E784E" w:rsidRPr="0003642E">
        <w:rPr>
          <w:rFonts w:cs="Arial"/>
          <w:u w:val="single"/>
        </w:rPr>
        <w:t>.</w:t>
      </w:r>
    </w:p>
    <w:p w14:paraId="76891EDC" w14:textId="77777777" w:rsidR="009E784E" w:rsidRPr="0003642E" w:rsidRDefault="009E784E" w:rsidP="00D33A81">
      <w:pPr>
        <w:rPr>
          <w:rFonts w:cs="Arial"/>
          <w:u w:val="single"/>
        </w:rPr>
      </w:pPr>
    </w:p>
    <w:p w14:paraId="47EB2945" w14:textId="77777777" w:rsidR="009E784E" w:rsidRPr="0003642E" w:rsidRDefault="00D33A81" w:rsidP="0080702B">
      <w:pPr>
        <w:pStyle w:val="ListParagraph"/>
        <w:numPr>
          <w:ilvl w:val="0"/>
          <w:numId w:val="29"/>
        </w:numPr>
        <w:spacing w:after="160" w:line="259" w:lineRule="auto"/>
      </w:pPr>
      <w:r w:rsidRPr="0003642E">
        <w:t xml:space="preserve">Offer a range of regulation opportunities within the classroom and throughout the school day. </w:t>
      </w:r>
    </w:p>
    <w:p w14:paraId="071CED02" w14:textId="44032690" w:rsidR="00D33A81" w:rsidRPr="0003642E" w:rsidRDefault="00D33A81" w:rsidP="0080702B">
      <w:pPr>
        <w:pStyle w:val="ListParagraph"/>
        <w:numPr>
          <w:ilvl w:val="0"/>
          <w:numId w:val="29"/>
        </w:numPr>
        <w:spacing w:after="160" w:line="259" w:lineRule="auto"/>
      </w:pPr>
      <w:r w:rsidRPr="0003642E">
        <w:t xml:space="preserve">These should include sensory experiences and spaces as well as relationship building opportunities. </w:t>
      </w:r>
    </w:p>
    <w:p w14:paraId="7BBD1E72" w14:textId="721648E3" w:rsidR="00D33A81" w:rsidRPr="0003642E" w:rsidRDefault="00D33A81" w:rsidP="00D33A81">
      <w:pPr>
        <w:pStyle w:val="ListParagraph"/>
      </w:pPr>
      <w:r w:rsidRPr="0003642E">
        <w:t xml:space="preserve"> </w:t>
      </w:r>
    </w:p>
    <w:p w14:paraId="2145E883" w14:textId="77777777" w:rsidR="00D33A81" w:rsidRPr="0003642E" w:rsidRDefault="00D33A81" w:rsidP="0080702B">
      <w:pPr>
        <w:pStyle w:val="ListParagraph"/>
        <w:numPr>
          <w:ilvl w:val="1"/>
          <w:numId w:val="13"/>
        </w:numPr>
        <w:spacing w:after="160" w:line="259" w:lineRule="auto"/>
      </w:pPr>
      <w:r w:rsidRPr="0003642E">
        <w:t xml:space="preserve">Objects that provide sensory feedback e.g. stress balls. </w:t>
      </w:r>
    </w:p>
    <w:p w14:paraId="11F5AF0D" w14:textId="77777777" w:rsidR="00D33A81" w:rsidRPr="0003642E" w:rsidRDefault="00D33A81" w:rsidP="0080702B">
      <w:pPr>
        <w:pStyle w:val="ListParagraph"/>
        <w:numPr>
          <w:ilvl w:val="1"/>
          <w:numId w:val="13"/>
        </w:numPr>
        <w:spacing w:after="160" w:line="259" w:lineRule="auto"/>
      </w:pPr>
      <w:r w:rsidRPr="0003642E">
        <w:t xml:space="preserve">Opportunities to move around the classroom, </w:t>
      </w:r>
    </w:p>
    <w:p w14:paraId="194947D0" w14:textId="77777777" w:rsidR="00D33A81" w:rsidRPr="0003642E" w:rsidRDefault="00D33A81" w:rsidP="0080702B">
      <w:pPr>
        <w:pStyle w:val="ListParagraph"/>
        <w:numPr>
          <w:ilvl w:val="1"/>
          <w:numId w:val="13"/>
        </w:numPr>
        <w:spacing w:after="160" w:line="259" w:lineRule="auto"/>
      </w:pPr>
      <w:r w:rsidRPr="0003642E">
        <w:t xml:space="preserve">Repetitive or relaxing music. </w:t>
      </w:r>
    </w:p>
    <w:p w14:paraId="2B54B1FB" w14:textId="77777777" w:rsidR="00D33A81" w:rsidRPr="0003642E" w:rsidRDefault="00D33A81" w:rsidP="0080702B">
      <w:pPr>
        <w:pStyle w:val="ListParagraph"/>
        <w:numPr>
          <w:ilvl w:val="1"/>
          <w:numId w:val="13"/>
        </w:numPr>
        <w:spacing w:after="160" w:line="259" w:lineRule="auto"/>
      </w:pPr>
      <w:r w:rsidRPr="0003642E">
        <w:t>Use of the sensory room and outside space.</w:t>
      </w:r>
    </w:p>
    <w:p w14:paraId="0AEBB696" w14:textId="4A5C0E88" w:rsidR="00A22ABB" w:rsidRPr="0003642E" w:rsidRDefault="00A22ABB" w:rsidP="00F706D7">
      <w:pPr>
        <w:rPr>
          <w:rFonts w:cs="Arial"/>
        </w:rPr>
      </w:pPr>
    </w:p>
    <w:p w14:paraId="6EBD6396" w14:textId="72A26A93" w:rsidR="00F30992" w:rsidRPr="0003642E" w:rsidRDefault="00CB7B3F" w:rsidP="009E784E">
      <w:pPr>
        <w:pStyle w:val="PlainText"/>
        <w:rPr>
          <w:rFonts w:ascii="Arial" w:hAnsi="Arial" w:cs="Arial"/>
          <w:sz w:val="24"/>
          <w:szCs w:val="24"/>
        </w:rPr>
      </w:pPr>
      <w:r w:rsidRPr="0003642E">
        <w:rPr>
          <w:rFonts w:ascii="Arial" w:hAnsi="Arial" w:cs="Arial"/>
          <w:sz w:val="24"/>
          <w:szCs w:val="24"/>
        </w:rPr>
        <w:t>These approaches are designed to be pre</w:t>
      </w:r>
      <w:r w:rsidR="009E784E" w:rsidRPr="0003642E">
        <w:rPr>
          <w:rFonts w:ascii="Arial" w:hAnsi="Arial" w:cs="Arial"/>
          <w:sz w:val="24"/>
          <w:szCs w:val="24"/>
        </w:rPr>
        <w:t>ve</w:t>
      </w:r>
      <w:r w:rsidRPr="0003642E">
        <w:rPr>
          <w:rFonts w:ascii="Arial" w:hAnsi="Arial" w:cs="Arial"/>
          <w:sz w:val="24"/>
          <w:szCs w:val="24"/>
        </w:rPr>
        <w:t xml:space="preserve">ntative </w:t>
      </w:r>
      <w:r w:rsidR="009E784E" w:rsidRPr="0003642E">
        <w:rPr>
          <w:rFonts w:ascii="Arial" w:hAnsi="Arial" w:cs="Arial"/>
          <w:sz w:val="24"/>
          <w:szCs w:val="24"/>
        </w:rPr>
        <w:t>wherever</w:t>
      </w:r>
      <w:r w:rsidRPr="0003642E">
        <w:rPr>
          <w:rFonts w:ascii="Arial" w:hAnsi="Arial" w:cs="Arial"/>
          <w:sz w:val="24"/>
          <w:szCs w:val="24"/>
        </w:rPr>
        <w:t xml:space="preserve"> possible and there is an expectation that staff will have put these </w:t>
      </w:r>
      <w:r w:rsidR="009E784E" w:rsidRPr="0003642E">
        <w:rPr>
          <w:rFonts w:ascii="Arial" w:hAnsi="Arial" w:cs="Arial"/>
          <w:sz w:val="24"/>
          <w:szCs w:val="24"/>
        </w:rPr>
        <w:t>strategies</w:t>
      </w:r>
      <w:r w:rsidRPr="0003642E">
        <w:rPr>
          <w:rFonts w:ascii="Arial" w:hAnsi="Arial" w:cs="Arial"/>
          <w:sz w:val="24"/>
          <w:szCs w:val="24"/>
        </w:rPr>
        <w:t xml:space="preserve"> in place before moving to the next stage of response outlined in the next section of this policy.</w:t>
      </w:r>
    </w:p>
    <w:p w14:paraId="57326472" w14:textId="77777777" w:rsidR="00F706D7" w:rsidRPr="0003642E" w:rsidRDefault="00F706D7" w:rsidP="000F0992">
      <w:pPr>
        <w:jc w:val="center"/>
        <w:rPr>
          <w:rFonts w:cs="Arial"/>
          <w:b/>
        </w:rPr>
      </w:pPr>
    </w:p>
    <w:p w14:paraId="4D41449B" w14:textId="0622D95F" w:rsidR="00F706D7" w:rsidRPr="0003642E" w:rsidRDefault="00F706D7" w:rsidP="000F0992">
      <w:pPr>
        <w:jc w:val="center"/>
        <w:rPr>
          <w:rFonts w:cs="Arial"/>
          <w:b/>
        </w:rPr>
      </w:pPr>
    </w:p>
    <w:p w14:paraId="01F9D3FA" w14:textId="77777777" w:rsidR="009E784E" w:rsidRPr="0003642E" w:rsidRDefault="009E784E" w:rsidP="000F0992">
      <w:pPr>
        <w:jc w:val="center"/>
        <w:rPr>
          <w:rFonts w:cs="Arial"/>
          <w:b/>
        </w:rPr>
      </w:pPr>
    </w:p>
    <w:p w14:paraId="25D9B8B6" w14:textId="35C3C1CF" w:rsidR="00F706D7" w:rsidRPr="00613102" w:rsidRDefault="00365869" w:rsidP="00613102">
      <w:pPr>
        <w:pStyle w:val="ListParagraph"/>
        <w:numPr>
          <w:ilvl w:val="0"/>
          <w:numId w:val="42"/>
        </w:numPr>
        <w:rPr>
          <w:rFonts w:cs="Arial"/>
          <w:b/>
          <w:u w:val="single"/>
        </w:rPr>
      </w:pPr>
      <w:r>
        <w:rPr>
          <w:rFonts w:cs="Arial"/>
          <w:b/>
          <w:u w:val="single"/>
        </w:rPr>
        <w:t>Responding to Emotional D</w:t>
      </w:r>
      <w:r w:rsidR="00F706D7" w:rsidRPr="00613102">
        <w:rPr>
          <w:rFonts w:cs="Arial"/>
          <w:b/>
          <w:u w:val="single"/>
        </w:rPr>
        <w:t xml:space="preserve">ysregulation and </w:t>
      </w:r>
      <w:r>
        <w:rPr>
          <w:rFonts w:cs="Arial"/>
          <w:b/>
          <w:u w:val="single"/>
        </w:rPr>
        <w:t>C</w:t>
      </w:r>
      <w:r w:rsidR="00F706D7" w:rsidRPr="00613102">
        <w:rPr>
          <w:rFonts w:cs="Arial"/>
          <w:b/>
          <w:u w:val="single"/>
        </w:rPr>
        <w:t xml:space="preserve">hallenging </w:t>
      </w:r>
      <w:r>
        <w:rPr>
          <w:rFonts w:cs="Arial"/>
          <w:b/>
          <w:u w:val="single"/>
        </w:rPr>
        <w:t>B</w:t>
      </w:r>
      <w:r w:rsidR="00F706D7" w:rsidRPr="00613102">
        <w:rPr>
          <w:rFonts w:cs="Arial"/>
          <w:b/>
          <w:u w:val="single"/>
        </w:rPr>
        <w:t>ehaviour.</w:t>
      </w:r>
    </w:p>
    <w:p w14:paraId="73EEFF5D" w14:textId="20290D48" w:rsidR="00406D24" w:rsidRPr="0003642E" w:rsidRDefault="00406D24" w:rsidP="00F706D7">
      <w:pPr>
        <w:rPr>
          <w:rFonts w:cs="Arial"/>
          <w:b/>
          <w:u w:val="single"/>
        </w:rPr>
      </w:pPr>
    </w:p>
    <w:p w14:paraId="61EF3D13" w14:textId="6EF83C71" w:rsidR="00762364" w:rsidRPr="0003642E" w:rsidRDefault="00762364" w:rsidP="00F706D7">
      <w:pPr>
        <w:rPr>
          <w:rFonts w:cs="Arial"/>
          <w:b/>
          <w:u w:val="single"/>
        </w:rPr>
      </w:pPr>
      <w:r w:rsidRPr="0003642E">
        <w:rPr>
          <w:rFonts w:cs="Arial"/>
          <w:b/>
          <w:u w:val="single"/>
        </w:rPr>
        <w:t>Step 1</w:t>
      </w:r>
      <w:r w:rsidR="000F0144">
        <w:rPr>
          <w:rFonts w:cs="Arial"/>
          <w:b/>
          <w:u w:val="single"/>
        </w:rPr>
        <w:t xml:space="preserve">: key aim is to support regulation in the classroom and </w:t>
      </w:r>
      <w:r w:rsidR="00CA7BF9">
        <w:rPr>
          <w:rFonts w:cs="Arial"/>
          <w:b/>
          <w:u w:val="single"/>
        </w:rPr>
        <w:t xml:space="preserve">prompt return to classroom if </w:t>
      </w:r>
      <w:r w:rsidR="003754AB">
        <w:rPr>
          <w:rFonts w:cs="Arial"/>
          <w:b/>
          <w:u w:val="single"/>
        </w:rPr>
        <w:t xml:space="preserve">some time out of the classroom has been provided to support </w:t>
      </w:r>
      <w:r w:rsidR="001A5A77">
        <w:rPr>
          <w:rFonts w:cs="Arial"/>
          <w:b/>
          <w:u w:val="single"/>
        </w:rPr>
        <w:t>regulation</w:t>
      </w:r>
      <w:r w:rsidR="003754AB">
        <w:rPr>
          <w:rFonts w:cs="Arial"/>
          <w:b/>
          <w:u w:val="single"/>
        </w:rPr>
        <w:t xml:space="preserve"> </w:t>
      </w:r>
      <w:r w:rsidR="00CA7BF9">
        <w:rPr>
          <w:rFonts w:cs="Arial"/>
          <w:b/>
          <w:u w:val="single"/>
        </w:rPr>
        <w:t xml:space="preserve"> </w:t>
      </w:r>
    </w:p>
    <w:p w14:paraId="00E923D1" w14:textId="0E34184D" w:rsidR="00F706D7" w:rsidRPr="0003642E" w:rsidRDefault="00F706D7" w:rsidP="000F0992">
      <w:pPr>
        <w:jc w:val="center"/>
        <w:rPr>
          <w:rFonts w:cs="Arial"/>
          <w:b/>
        </w:rPr>
      </w:pPr>
    </w:p>
    <w:p w14:paraId="15554071" w14:textId="395F1294" w:rsidR="00176846" w:rsidRDefault="00406D24" w:rsidP="0080702B">
      <w:pPr>
        <w:pStyle w:val="ListParagraph"/>
        <w:numPr>
          <w:ilvl w:val="0"/>
          <w:numId w:val="30"/>
        </w:numPr>
        <w:tabs>
          <w:tab w:val="left" w:pos="1110"/>
        </w:tabs>
      </w:pPr>
      <w:r w:rsidRPr="0003642E">
        <w:t>Staff present u</w:t>
      </w:r>
      <w:r w:rsidR="00A22ABB" w:rsidRPr="0003642E">
        <w:t>pon observing behaviours</w:t>
      </w:r>
      <w:r w:rsidR="00176846">
        <w:t xml:space="preserve"> should:</w:t>
      </w:r>
    </w:p>
    <w:p w14:paraId="50DA1B61" w14:textId="77777777" w:rsidR="00176846" w:rsidRDefault="00176846" w:rsidP="00176846">
      <w:pPr>
        <w:pStyle w:val="ListParagraph"/>
        <w:tabs>
          <w:tab w:val="left" w:pos="1110"/>
        </w:tabs>
      </w:pPr>
    </w:p>
    <w:p w14:paraId="7C755ED2" w14:textId="4C4D9EAE" w:rsidR="00A22ABB" w:rsidRPr="0003642E" w:rsidRDefault="00176846" w:rsidP="00176846">
      <w:pPr>
        <w:pStyle w:val="ListParagraph"/>
        <w:numPr>
          <w:ilvl w:val="0"/>
          <w:numId w:val="39"/>
        </w:numPr>
        <w:tabs>
          <w:tab w:val="left" w:pos="1110"/>
        </w:tabs>
      </w:pPr>
      <w:r>
        <w:t>R</w:t>
      </w:r>
      <w:r w:rsidR="00A22ABB" w:rsidRPr="0003642E">
        <w:t xml:space="preserve">espond using an emotion coaching approach: </w:t>
      </w:r>
    </w:p>
    <w:p w14:paraId="3DC39700" w14:textId="77777777" w:rsidR="00A22ABB" w:rsidRPr="0003642E" w:rsidRDefault="00A22ABB" w:rsidP="00A22ABB">
      <w:pPr>
        <w:pStyle w:val="ListParagraph"/>
        <w:spacing w:after="160" w:line="259" w:lineRule="auto"/>
      </w:pPr>
    </w:p>
    <w:p w14:paraId="1384A675" w14:textId="77777777" w:rsidR="00A22ABB" w:rsidRPr="0003642E" w:rsidRDefault="00A22ABB" w:rsidP="0080702B">
      <w:pPr>
        <w:pStyle w:val="ListParagraph"/>
        <w:numPr>
          <w:ilvl w:val="0"/>
          <w:numId w:val="14"/>
        </w:numPr>
        <w:spacing w:after="160" w:line="259" w:lineRule="auto"/>
        <w:ind w:left="1418" w:hanging="425"/>
      </w:pPr>
      <w:r w:rsidRPr="0003642E">
        <w:t>Recognise the student’s feelings and empathise with them.</w:t>
      </w:r>
    </w:p>
    <w:p w14:paraId="62F2869B" w14:textId="77777777" w:rsidR="00A22ABB" w:rsidRPr="0003642E" w:rsidRDefault="00A22ABB" w:rsidP="0080702B">
      <w:pPr>
        <w:pStyle w:val="ListParagraph"/>
        <w:numPr>
          <w:ilvl w:val="0"/>
          <w:numId w:val="14"/>
        </w:numPr>
        <w:spacing w:after="160" w:line="259" w:lineRule="auto"/>
        <w:ind w:left="1418" w:hanging="425"/>
      </w:pPr>
      <w:r w:rsidRPr="0003642E">
        <w:t>Validate the feelings and label them.</w:t>
      </w:r>
    </w:p>
    <w:p w14:paraId="0D22D9AE" w14:textId="77777777" w:rsidR="00A22ABB" w:rsidRPr="0003642E" w:rsidRDefault="00A22ABB" w:rsidP="0080702B">
      <w:pPr>
        <w:pStyle w:val="ListParagraph"/>
        <w:numPr>
          <w:ilvl w:val="0"/>
          <w:numId w:val="14"/>
        </w:numPr>
        <w:spacing w:after="160" w:line="259" w:lineRule="auto"/>
        <w:ind w:left="1418" w:hanging="425"/>
      </w:pPr>
      <w:r w:rsidRPr="0003642E">
        <w:t>Set limits on behaviour if needed.</w:t>
      </w:r>
    </w:p>
    <w:p w14:paraId="43B51A4C" w14:textId="7312C691" w:rsidR="00CA7BF9" w:rsidRDefault="00A22ABB" w:rsidP="00CA7BF9">
      <w:pPr>
        <w:pStyle w:val="ListParagraph"/>
        <w:numPr>
          <w:ilvl w:val="0"/>
          <w:numId w:val="14"/>
        </w:numPr>
        <w:spacing w:after="160" w:line="259" w:lineRule="auto"/>
        <w:ind w:left="1418" w:hanging="425"/>
      </w:pPr>
      <w:r w:rsidRPr="0003642E">
        <w:t>Problem solve with the child.</w:t>
      </w:r>
      <w:r w:rsidR="00406D24" w:rsidRPr="0003642E">
        <w:t xml:space="preserve"> This may include an opportunity to engage in a regulating activity</w:t>
      </w:r>
      <w:r w:rsidR="00A81395">
        <w:t xml:space="preserve"> </w:t>
      </w:r>
    </w:p>
    <w:p w14:paraId="472653C0" w14:textId="2CE57CA4" w:rsidR="009A3C87" w:rsidRDefault="001D7AFF" w:rsidP="00CA7BF9">
      <w:pPr>
        <w:pStyle w:val="ListParagraph"/>
        <w:numPr>
          <w:ilvl w:val="0"/>
          <w:numId w:val="14"/>
        </w:numPr>
        <w:spacing w:after="160" w:line="259" w:lineRule="auto"/>
        <w:ind w:left="1418" w:hanging="425"/>
      </w:pPr>
      <w:r>
        <w:t>When necessary, a r</w:t>
      </w:r>
      <w:r w:rsidR="00331E69">
        <w:t xml:space="preserve">eminder </w:t>
      </w:r>
      <w:r>
        <w:t xml:space="preserve">(reminder </w:t>
      </w:r>
      <w:r w:rsidR="00331E69">
        <w:t>one</w:t>
      </w:r>
      <w:r>
        <w:t xml:space="preserve">) around consequences of </w:t>
      </w:r>
      <w:r w:rsidR="009A3C87">
        <w:t>continued</w:t>
      </w:r>
      <w:r w:rsidR="005B0E9E">
        <w:t xml:space="preserve"> behaviour that is challenging</w:t>
      </w:r>
    </w:p>
    <w:p w14:paraId="2E1ED5B1" w14:textId="77777777" w:rsidR="00176846" w:rsidRDefault="00176846" w:rsidP="00176846">
      <w:pPr>
        <w:pStyle w:val="ListParagraph"/>
        <w:spacing w:after="160" w:line="259" w:lineRule="auto"/>
      </w:pPr>
    </w:p>
    <w:p w14:paraId="1A7A95E5" w14:textId="62D0F91C" w:rsidR="00176846" w:rsidRDefault="00176846" w:rsidP="00176846">
      <w:pPr>
        <w:pStyle w:val="ListParagraph"/>
        <w:numPr>
          <w:ilvl w:val="0"/>
          <w:numId w:val="37"/>
        </w:numPr>
      </w:pPr>
      <w:r>
        <w:t xml:space="preserve">Communicate </w:t>
      </w:r>
      <w:r w:rsidR="00310A58">
        <w:t xml:space="preserve">that it is </w:t>
      </w:r>
      <w:r>
        <w:t xml:space="preserve">the intention of adult to continue to work with </w:t>
      </w:r>
      <w:r w:rsidR="00C31326">
        <w:t>them</w:t>
      </w:r>
      <w:r>
        <w:t xml:space="preserve"> e.g. I want you to stay with me in the classroom, I want to see what you can do in this lesson etc so stay with me/see you shortly etc.</w:t>
      </w:r>
    </w:p>
    <w:p w14:paraId="1390DBCE" w14:textId="77777777" w:rsidR="00310A58" w:rsidRDefault="00310A58" w:rsidP="00310A58">
      <w:pPr>
        <w:pStyle w:val="ListParagraph"/>
        <w:numPr>
          <w:ilvl w:val="0"/>
          <w:numId w:val="37"/>
        </w:numPr>
      </w:pPr>
      <w:r>
        <w:t xml:space="preserve">Share encouraging messages to students e.g. it’s my job to help you, I will never ask you to do something I don’t think you can do. </w:t>
      </w:r>
    </w:p>
    <w:p w14:paraId="0F8BE589" w14:textId="77777777" w:rsidR="00C31326" w:rsidRDefault="00176846" w:rsidP="00E51E7B">
      <w:pPr>
        <w:pStyle w:val="ListParagraph"/>
        <w:numPr>
          <w:ilvl w:val="0"/>
          <w:numId w:val="37"/>
        </w:numPr>
        <w:spacing w:after="160" w:line="259" w:lineRule="auto"/>
      </w:pPr>
      <w:r>
        <w:t xml:space="preserve">Gently give </w:t>
      </w:r>
      <w:r w:rsidR="00BD1234">
        <w:t>reminders of things they are working towards e.g. points, trips</w:t>
      </w:r>
      <w:r w:rsidR="006A1E0B">
        <w:t>.</w:t>
      </w:r>
    </w:p>
    <w:p w14:paraId="04F1825A" w14:textId="77777777" w:rsidR="00C31326" w:rsidRDefault="00C31326" w:rsidP="00C31326">
      <w:pPr>
        <w:pStyle w:val="ListParagraph"/>
        <w:numPr>
          <w:ilvl w:val="0"/>
          <w:numId w:val="37"/>
        </w:numPr>
      </w:pPr>
      <w:r>
        <w:t>Offers to engage with sensory/fidget items to regulate, depending on adults’ knowledge of the child and what would be helpful. Information re appropriateness shared in co-produced pupil passports.</w:t>
      </w:r>
    </w:p>
    <w:p w14:paraId="630B8705" w14:textId="587D39FA" w:rsidR="000F2966" w:rsidRPr="000F2966" w:rsidRDefault="00AD1373" w:rsidP="000F2966">
      <w:pPr>
        <w:pStyle w:val="ListParagraph"/>
        <w:numPr>
          <w:ilvl w:val="0"/>
          <w:numId w:val="36"/>
        </w:numPr>
        <w:spacing w:after="160" w:line="259" w:lineRule="auto"/>
        <w:rPr>
          <w:rFonts w:ascii="Calibri" w:hAnsi="Calibri"/>
        </w:rPr>
      </w:pPr>
      <w:r>
        <w:t>When necessary, i</w:t>
      </w:r>
      <w:r w:rsidR="00E51E7B">
        <w:t>nvite to have some s</w:t>
      </w:r>
      <w:r w:rsidR="00FF05C2">
        <w:t>pace aw</w:t>
      </w:r>
      <w:r w:rsidR="00986245">
        <w:t>a</w:t>
      </w:r>
      <w:r w:rsidR="00FF05C2">
        <w:t xml:space="preserve">y e.g. </w:t>
      </w:r>
      <w:r w:rsidR="003641D2">
        <w:t xml:space="preserve">briefly outside the classroom, </w:t>
      </w:r>
      <w:r w:rsidR="00FF05C2">
        <w:t xml:space="preserve">library, study, </w:t>
      </w:r>
      <w:r w:rsidR="00BD1234">
        <w:t>sensory room</w:t>
      </w:r>
      <w:r w:rsidR="003641D2">
        <w:t xml:space="preserve"> to reset</w:t>
      </w:r>
      <w:r w:rsidR="00BD1234">
        <w:t>. T</w:t>
      </w:r>
      <w:r w:rsidR="00FF05C2">
        <w:t>ime limit based on</w:t>
      </w:r>
      <w:r w:rsidR="003A3AD2">
        <w:t xml:space="preserve"> </w:t>
      </w:r>
      <w:r w:rsidR="002C7EC4">
        <w:t>activity directed tow</w:t>
      </w:r>
      <w:r w:rsidR="00FF05C2">
        <w:t>a</w:t>
      </w:r>
      <w:r>
        <w:t>r</w:t>
      </w:r>
      <w:r w:rsidR="00FF05C2">
        <w:t>d</w:t>
      </w:r>
      <w:r>
        <w:t>,</w:t>
      </w:r>
      <w:r w:rsidR="00FF05C2">
        <w:t xml:space="preserve"> then back into class for reconnection</w:t>
      </w:r>
      <w:r w:rsidR="00BD1234">
        <w:t>.</w:t>
      </w:r>
      <w:r w:rsidR="00FF05C2">
        <w:t xml:space="preserve"> </w:t>
      </w:r>
    </w:p>
    <w:p w14:paraId="5F4DAABA" w14:textId="61260307" w:rsidR="000F2966" w:rsidRPr="000F2966" w:rsidRDefault="00AD1373" w:rsidP="000F2966">
      <w:pPr>
        <w:pStyle w:val="ListParagraph"/>
        <w:numPr>
          <w:ilvl w:val="0"/>
          <w:numId w:val="36"/>
        </w:numPr>
        <w:spacing w:after="160" w:line="259" w:lineRule="auto"/>
        <w:rPr>
          <w:rFonts w:ascii="Calibri" w:hAnsi="Calibri"/>
        </w:rPr>
      </w:pPr>
      <w:r>
        <w:t>Ensure a t</w:t>
      </w:r>
      <w:r w:rsidR="00E51E7B">
        <w:t>rusted a</w:t>
      </w:r>
      <w:r w:rsidR="00331E69">
        <w:t xml:space="preserve">dult </w:t>
      </w:r>
      <w:r>
        <w:t>can be</w:t>
      </w:r>
      <w:r w:rsidR="0093660C">
        <w:t xml:space="preserve"> nearby. </w:t>
      </w:r>
      <w:r w:rsidR="000F2966">
        <w:t>Doesn’t have to be verbal</w:t>
      </w:r>
      <w:r w:rsidR="00C31326">
        <w:t xml:space="preserve"> interaction</w:t>
      </w:r>
      <w:r w:rsidR="000F2966">
        <w:t>, sometimes a couple of metres away to keep them safe, can be very important, time and space (</w:t>
      </w:r>
      <w:r w:rsidR="001A5A77">
        <w:t>non-verbal</w:t>
      </w:r>
      <w:r w:rsidR="000F2966">
        <w:t xml:space="preserve"> reminder e.g. hand on shoulder, reduce language, </w:t>
      </w:r>
      <w:r w:rsidR="00C31326">
        <w:t xml:space="preserve">gentle </w:t>
      </w:r>
      <w:r w:rsidR="000F2966">
        <w:t>gestures</w:t>
      </w:r>
      <w:r w:rsidR="00C31326">
        <w:t xml:space="preserve"> of care and connection</w:t>
      </w:r>
      <w:r>
        <w:t>).</w:t>
      </w:r>
      <w:r w:rsidR="000F2966">
        <w:t xml:space="preserve"> </w:t>
      </w:r>
    </w:p>
    <w:p w14:paraId="6153B72F" w14:textId="2DBE01ED" w:rsidR="001B3D11" w:rsidRDefault="00C44461" w:rsidP="00153579">
      <w:pPr>
        <w:pStyle w:val="ListParagraph"/>
        <w:numPr>
          <w:ilvl w:val="0"/>
          <w:numId w:val="36"/>
        </w:numPr>
      </w:pPr>
      <w:r>
        <w:t>If a child is needing help with their work and dysregulation/behaviour that challenges is a form of a</w:t>
      </w:r>
      <w:r w:rsidR="00331E69">
        <w:t>voidance</w:t>
      </w:r>
      <w:r w:rsidR="001B3D11">
        <w:t>, ensure support with work is provided</w:t>
      </w:r>
      <w:r w:rsidR="006A1E0B">
        <w:t>.</w:t>
      </w:r>
      <w:r w:rsidR="001B3D11">
        <w:t xml:space="preserve"> </w:t>
      </w:r>
      <w:r w:rsidR="00153579">
        <w:t xml:space="preserve">Adults will be aware which pupils are attempting to get to the study as a form of avoidance and consider their approach with this in mind. </w:t>
      </w:r>
    </w:p>
    <w:p w14:paraId="7A1E05B2" w14:textId="77777777" w:rsidR="00CA6581" w:rsidRDefault="009E39F0" w:rsidP="009E39F0">
      <w:pPr>
        <w:pStyle w:val="ListParagraph"/>
        <w:numPr>
          <w:ilvl w:val="0"/>
          <w:numId w:val="36"/>
        </w:numPr>
      </w:pPr>
      <w:r>
        <w:t>Think about their context</w:t>
      </w:r>
      <w:r w:rsidR="00CA6581">
        <w:t xml:space="preserve"> e.g. if Year 11 part of them might be afraid to leave school and take the next step and start to cut off relationships. Give key messages around still being with us and that we are still here to help. </w:t>
      </w:r>
    </w:p>
    <w:p w14:paraId="07ECEF51" w14:textId="4ED508E0" w:rsidR="007A3167" w:rsidRDefault="007A3167" w:rsidP="007A3167">
      <w:pPr>
        <w:pStyle w:val="ListParagraph"/>
        <w:numPr>
          <w:ilvl w:val="0"/>
          <w:numId w:val="36"/>
        </w:numPr>
      </w:pPr>
      <w:r>
        <w:t>Important to be to flexible re approaches, some approaches work in one moment and then not the next.</w:t>
      </w:r>
    </w:p>
    <w:p w14:paraId="6E11ACA5" w14:textId="77777777" w:rsidR="00331E69" w:rsidRDefault="00331E69" w:rsidP="00406D24">
      <w:pPr>
        <w:spacing w:after="160" w:line="259" w:lineRule="auto"/>
        <w:rPr>
          <w:b/>
          <w:u w:val="single"/>
        </w:rPr>
      </w:pPr>
    </w:p>
    <w:p w14:paraId="4D37106B" w14:textId="47E41BD0" w:rsidR="00406D24" w:rsidRPr="0003642E" w:rsidRDefault="00762364" w:rsidP="00406D24">
      <w:pPr>
        <w:spacing w:after="160" w:line="259" w:lineRule="auto"/>
        <w:rPr>
          <w:b/>
          <w:u w:val="single"/>
        </w:rPr>
      </w:pPr>
      <w:r w:rsidRPr="0003642E">
        <w:rPr>
          <w:b/>
          <w:u w:val="single"/>
        </w:rPr>
        <w:t>Step 2</w:t>
      </w:r>
      <w:r w:rsidR="00C8083B">
        <w:rPr>
          <w:b/>
          <w:u w:val="single"/>
        </w:rPr>
        <w:t xml:space="preserve">: when step 1 approaches have </w:t>
      </w:r>
      <w:r w:rsidR="00D3212D">
        <w:rPr>
          <w:b/>
          <w:u w:val="single"/>
        </w:rPr>
        <w:t xml:space="preserve">already </w:t>
      </w:r>
      <w:r w:rsidR="00C8083B">
        <w:rPr>
          <w:b/>
          <w:u w:val="single"/>
        </w:rPr>
        <w:t>been applied</w:t>
      </w:r>
      <w:r w:rsidR="000D2660">
        <w:rPr>
          <w:b/>
          <w:u w:val="single"/>
        </w:rPr>
        <w:t>. D</w:t>
      </w:r>
      <w:r w:rsidR="00D3212D">
        <w:rPr>
          <w:b/>
          <w:u w:val="single"/>
        </w:rPr>
        <w:t>y</w:t>
      </w:r>
      <w:r w:rsidR="00C8083B">
        <w:rPr>
          <w:b/>
          <w:u w:val="single"/>
        </w:rPr>
        <w:t>sregulation remains heightened</w:t>
      </w:r>
      <w:r w:rsidR="00721132">
        <w:rPr>
          <w:b/>
          <w:u w:val="single"/>
        </w:rPr>
        <w:t xml:space="preserve"> and </w:t>
      </w:r>
      <w:r w:rsidR="00E2484E">
        <w:rPr>
          <w:b/>
          <w:u w:val="single"/>
        </w:rPr>
        <w:t xml:space="preserve">time outside of the classroom is likely necessary, </w:t>
      </w:r>
      <w:r w:rsidR="00C8083B">
        <w:rPr>
          <w:b/>
          <w:u w:val="single"/>
        </w:rPr>
        <w:t>consider:</w:t>
      </w:r>
    </w:p>
    <w:p w14:paraId="4DD392C4" w14:textId="21C6A7A0" w:rsidR="00CB7B3F" w:rsidRPr="0003642E" w:rsidRDefault="00CB7B3F" w:rsidP="00C8083B">
      <w:pPr>
        <w:pStyle w:val="ListParagraph"/>
        <w:numPr>
          <w:ilvl w:val="0"/>
          <w:numId w:val="36"/>
        </w:numPr>
        <w:spacing w:after="160" w:line="259" w:lineRule="auto"/>
      </w:pPr>
      <w:r w:rsidRPr="0003642E">
        <w:t xml:space="preserve">Staff </w:t>
      </w:r>
      <w:r w:rsidR="00C8083B">
        <w:t>consider t</w:t>
      </w:r>
      <w:r w:rsidRPr="0003642E">
        <w:t>heir relationship with the young person and their own capacity to support at the time. Are other staff available or better placed to support?</w:t>
      </w:r>
    </w:p>
    <w:p w14:paraId="58F08BD0" w14:textId="77777777" w:rsidR="009E784E" w:rsidRPr="0003642E" w:rsidRDefault="009E784E" w:rsidP="009E784E">
      <w:pPr>
        <w:pStyle w:val="ListParagraph"/>
        <w:spacing w:after="160" w:line="259" w:lineRule="auto"/>
      </w:pPr>
    </w:p>
    <w:p w14:paraId="07979DD5" w14:textId="77777777" w:rsidR="00D17C47" w:rsidRDefault="00CB7B3F" w:rsidP="00D17C47">
      <w:pPr>
        <w:pStyle w:val="ListParagraph"/>
        <w:numPr>
          <w:ilvl w:val="0"/>
          <w:numId w:val="38"/>
        </w:numPr>
        <w:spacing w:after="160" w:line="259" w:lineRule="auto"/>
      </w:pPr>
      <w:r w:rsidRPr="0003642E">
        <w:t>Other staff in the classroom.</w:t>
      </w:r>
    </w:p>
    <w:p w14:paraId="1B90516C" w14:textId="77777777" w:rsidR="00D17C47" w:rsidRDefault="00CB7B3F" w:rsidP="00D17C47">
      <w:pPr>
        <w:pStyle w:val="ListParagraph"/>
        <w:numPr>
          <w:ilvl w:val="0"/>
          <w:numId w:val="38"/>
        </w:numPr>
        <w:spacing w:after="160" w:line="259" w:lineRule="auto"/>
      </w:pPr>
      <w:r w:rsidRPr="0003642E">
        <w:t>On call staff.</w:t>
      </w:r>
    </w:p>
    <w:p w14:paraId="52AD9002" w14:textId="2E6C396C" w:rsidR="00AA46A1" w:rsidRDefault="00AA46A1" w:rsidP="00D17C47">
      <w:pPr>
        <w:pStyle w:val="ListParagraph"/>
        <w:numPr>
          <w:ilvl w:val="0"/>
          <w:numId w:val="38"/>
        </w:numPr>
        <w:spacing w:after="160" w:line="259" w:lineRule="auto"/>
      </w:pPr>
      <w:r>
        <w:t xml:space="preserve">Office staff. </w:t>
      </w:r>
    </w:p>
    <w:p w14:paraId="4AA3F1BD" w14:textId="4A578B85" w:rsidR="00CB7B3F" w:rsidRDefault="00CB7B3F" w:rsidP="00D17C47">
      <w:pPr>
        <w:pStyle w:val="ListParagraph"/>
        <w:numPr>
          <w:ilvl w:val="0"/>
          <w:numId w:val="38"/>
        </w:numPr>
        <w:spacing w:after="160" w:line="259" w:lineRule="auto"/>
      </w:pPr>
      <w:r w:rsidRPr="0003642E">
        <w:t>SLT</w:t>
      </w:r>
    </w:p>
    <w:p w14:paraId="0FC1CFCA" w14:textId="77777777" w:rsidR="001A5A77" w:rsidRDefault="001A5A77" w:rsidP="00331E69">
      <w:pPr>
        <w:spacing w:after="160" w:line="259" w:lineRule="auto"/>
      </w:pPr>
    </w:p>
    <w:p w14:paraId="02DED702" w14:textId="77777777" w:rsidR="002B559B" w:rsidRPr="002B559B" w:rsidRDefault="00721132" w:rsidP="002B158C">
      <w:pPr>
        <w:pStyle w:val="ListParagraph"/>
        <w:numPr>
          <w:ilvl w:val="0"/>
          <w:numId w:val="36"/>
        </w:numPr>
        <w:rPr>
          <w:rFonts w:ascii="Calibri" w:hAnsi="Calibri"/>
        </w:rPr>
      </w:pPr>
      <w:r>
        <w:t>Draw upon person on call to support regulating activities outside of the classroom</w:t>
      </w:r>
      <w:r w:rsidR="00FC020C">
        <w:t>.</w:t>
      </w:r>
    </w:p>
    <w:p w14:paraId="28EBA150" w14:textId="77777777" w:rsidR="002B559B" w:rsidRPr="002B559B" w:rsidRDefault="002B559B" w:rsidP="002B158C">
      <w:pPr>
        <w:pStyle w:val="ListParagraph"/>
        <w:numPr>
          <w:ilvl w:val="0"/>
          <w:numId w:val="36"/>
        </w:numPr>
        <w:rPr>
          <w:rFonts w:ascii="Calibri" w:hAnsi="Calibri"/>
        </w:rPr>
      </w:pPr>
      <w:r>
        <w:t xml:space="preserve">The person on call and person in the study are two different people. </w:t>
      </w:r>
    </w:p>
    <w:p w14:paraId="76726A45" w14:textId="4EF127E4" w:rsidR="00811B2D" w:rsidRDefault="00811B2D" w:rsidP="002B559B">
      <w:pPr>
        <w:pStyle w:val="ListParagraph"/>
        <w:numPr>
          <w:ilvl w:val="0"/>
          <w:numId w:val="36"/>
        </w:numPr>
      </w:pPr>
      <w:r>
        <w:t>Consider who in SLT may be available considering some are classroom based</w:t>
      </w:r>
      <w:r w:rsidR="002A126A">
        <w:t>.</w:t>
      </w:r>
    </w:p>
    <w:p w14:paraId="3BE109CA" w14:textId="155FB480" w:rsidR="00AA46A1" w:rsidRDefault="00AA46A1" w:rsidP="00331E69">
      <w:pPr>
        <w:pStyle w:val="ListParagraph"/>
        <w:numPr>
          <w:ilvl w:val="0"/>
          <w:numId w:val="36"/>
        </w:numPr>
      </w:pPr>
      <w:r>
        <w:t>Calling the office and an adult taking a student to the office to regulate can be helpful</w:t>
      </w:r>
      <w:r w:rsidR="002A126A">
        <w:t>.</w:t>
      </w:r>
    </w:p>
    <w:p w14:paraId="1E01575E" w14:textId="58CD16D1" w:rsidR="003D0276" w:rsidRDefault="003D0276" w:rsidP="00331E69">
      <w:pPr>
        <w:pStyle w:val="ListParagraph"/>
        <w:numPr>
          <w:ilvl w:val="0"/>
          <w:numId w:val="36"/>
        </w:numPr>
      </w:pPr>
      <w:r>
        <w:t xml:space="preserve">On call system can </w:t>
      </w:r>
      <w:r w:rsidR="00B723AA">
        <w:t>help</w:t>
      </w:r>
      <w:r>
        <w:t xml:space="preserve"> when adult takes a child to work 1:1 for the remainder of the lesson</w:t>
      </w:r>
      <w:r w:rsidR="00495085">
        <w:t xml:space="preserve">. They might work in the library, nurture space, in the corridor </w:t>
      </w:r>
      <w:r w:rsidR="002A126A">
        <w:t xml:space="preserve">etc. </w:t>
      </w:r>
    </w:p>
    <w:p w14:paraId="667FA9AE" w14:textId="6FD03B7C" w:rsidR="00051DD9" w:rsidRDefault="00051DD9" w:rsidP="00331E69">
      <w:pPr>
        <w:pStyle w:val="ListParagraph"/>
        <w:numPr>
          <w:ilvl w:val="0"/>
          <w:numId w:val="36"/>
        </w:numPr>
      </w:pPr>
      <w:r>
        <w:t xml:space="preserve">Helpful to work as a team at these times </w:t>
      </w:r>
      <w:r w:rsidR="006A2720">
        <w:t>and support each other</w:t>
      </w:r>
      <w:r w:rsidR="002A126A">
        <w:t>.</w:t>
      </w:r>
    </w:p>
    <w:p w14:paraId="367E9DAA" w14:textId="77777777" w:rsidR="00331E69" w:rsidRDefault="00331E69" w:rsidP="00366C3B">
      <w:pPr>
        <w:ind w:left="360"/>
      </w:pPr>
    </w:p>
    <w:p w14:paraId="6E17755F" w14:textId="4DE657A9" w:rsidR="00A3432B" w:rsidRDefault="00226578" w:rsidP="00DF7E7E">
      <w:pPr>
        <w:spacing w:after="160" w:line="259" w:lineRule="auto"/>
      </w:pPr>
      <w:r w:rsidRPr="0003642E">
        <w:t>The member of staff dealing with the situation should follow the</w:t>
      </w:r>
      <w:r w:rsidR="00A3432B">
        <w:t>se steps (likely to be outside of the classroom</w:t>
      </w:r>
      <w:r w:rsidR="003031CC">
        <w:t>)</w:t>
      </w:r>
      <w:r w:rsidR="00A3432B">
        <w:t>:</w:t>
      </w:r>
      <w:r w:rsidRPr="0003642E">
        <w:t xml:space="preserve"> </w:t>
      </w:r>
    </w:p>
    <w:p w14:paraId="6B615F74" w14:textId="4926478E" w:rsidR="00334156" w:rsidRDefault="00334156" w:rsidP="00DF7E7E">
      <w:pPr>
        <w:spacing w:after="160" w:line="259" w:lineRule="auto"/>
        <w:rPr>
          <w:b/>
        </w:rPr>
      </w:pPr>
    </w:p>
    <w:p w14:paraId="5C93F2F1" w14:textId="77777777" w:rsidR="00CF1219" w:rsidRDefault="00CF1219" w:rsidP="00DF7E7E">
      <w:pPr>
        <w:spacing w:after="160" w:line="259" w:lineRule="auto"/>
        <w:rPr>
          <w:b/>
        </w:rPr>
      </w:pPr>
    </w:p>
    <w:p w14:paraId="4D26956F" w14:textId="744738F7" w:rsidR="00CB7B3F" w:rsidRDefault="00226578" w:rsidP="00DF7E7E">
      <w:pPr>
        <w:spacing w:after="160" w:line="259" w:lineRule="auto"/>
      </w:pPr>
      <w:r w:rsidRPr="00DF7E7E">
        <w:rPr>
          <w:b/>
        </w:rPr>
        <w:t>REGULATE, RELATE, REASON</w:t>
      </w:r>
      <w:r w:rsidRPr="0003642E">
        <w:t xml:space="preserve"> </w:t>
      </w:r>
    </w:p>
    <w:p w14:paraId="76E95317" w14:textId="77777777" w:rsidR="00900517" w:rsidRPr="0003642E" w:rsidRDefault="00900517" w:rsidP="00900517">
      <w:r>
        <w:t>Co-produced e</w:t>
      </w:r>
      <w:r w:rsidRPr="0003642E">
        <w:t xml:space="preserve">xamples of </w:t>
      </w:r>
      <w:r>
        <w:t>regulating, relate and reason approaches:</w:t>
      </w:r>
      <w:r w:rsidRPr="0003642E">
        <w:t xml:space="preserve">  </w:t>
      </w:r>
    </w:p>
    <w:p w14:paraId="6B8B3B4C" w14:textId="77777777" w:rsidR="00900517" w:rsidRDefault="00900517" w:rsidP="00900517">
      <w:pPr>
        <w:rPr>
          <w:b/>
          <w:bCs/>
        </w:rPr>
      </w:pPr>
    </w:p>
    <w:p w14:paraId="7FA7FAD7" w14:textId="70258C7B" w:rsidR="00A3432B" w:rsidRDefault="00226578" w:rsidP="00900517">
      <w:r w:rsidRPr="00A3432B">
        <w:rPr>
          <w:b/>
          <w:bCs/>
        </w:rPr>
        <w:t>REGULATE</w:t>
      </w:r>
      <w:r w:rsidRPr="0003642E">
        <w:t xml:space="preserve">: </w:t>
      </w:r>
    </w:p>
    <w:p w14:paraId="008820F3" w14:textId="77777777" w:rsidR="00900517" w:rsidRDefault="00900517" w:rsidP="00900517"/>
    <w:p w14:paraId="41D95220" w14:textId="77777777" w:rsidR="00A3432B" w:rsidRDefault="00226578" w:rsidP="00A3432B">
      <w:pPr>
        <w:pStyle w:val="ListParagraph"/>
        <w:numPr>
          <w:ilvl w:val="0"/>
          <w:numId w:val="40"/>
        </w:numPr>
        <w:spacing w:after="160"/>
      </w:pPr>
      <w:r w:rsidRPr="0003642E">
        <w:t xml:space="preserve">Stand silently with them, just knowing you are there and allowing them some space can be enough; </w:t>
      </w:r>
    </w:p>
    <w:p w14:paraId="07B5AF0C" w14:textId="303023C7" w:rsidR="00A3432B" w:rsidRDefault="00A3432B" w:rsidP="00A3432B">
      <w:pPr>
        <w:pStyle w:val="ListParagraph"/>
        <w:numPr>
          <w:ilvl w:val="0"/>
          <w:numId w:val="40"/>
        </w:numPr>
        <w:spacing w:after="160"/>
      </w:pPr>
      <w:r w:rsidRPr="006E7BF0">
        <w:t xml:space="preserve">Reduce language </w:t>
      </w:r>
    </w:p>
    <w:p w14:paraId="0F175A92" w14:textId="7BB246C7" w:rsidR="00A3432B" w:rsidRDefault="00226578" w:rsidP="00A3432B">
      <w:pPr>
        <w:pStyle w:val="ListParagraph"/>
        <w:numPr>
          <w:ilvl w:val="0"/>
          <w:numId w:val="40"/>
        </w:numPr>
        <w:spacing w:after="160"/>
      </w:pPr>
      <w:r w:rsidRPr="0003642E">
        <w:t>Encourage them to breathe deeply</w:t>
      </w:r>
      <w:r w:rsidR="00A3432B">
        <w:t xml:space="preserve"> and/or use specific breathing techniques</w:t>
      </w:r>
      <w:r w:rsidRPr="0003642E">
        <w:t xml:space="preserve">; </w:t>
      </w:r>
    </w:p>
    <w:p w14:paraId="60E45022" w14:textId="05AF3D89" w:rsidR="00A3432B" w:rsidRDefault="00226578" w:rsidP="00A3432B">
      <w:pPr>
        <w:pStyle w:val="ListParagraph"/>
        <w:numPr>
          <w:ilvl w:val="0"/>
          <w:numId w:val="40"/>
        </w:numPr>
        <w:spacing w:after="160"/>
      </w:pPr>
      <w:r w:rsidRPr="0003642E">
        <w:t xml:space="preserve">Take them for a walk; </w:t>
      </w:r>
    </w:p>
    <w:p w14:paraId="3DD908B3" w14:textId="77777777" w:rsidR="00A3432B" w:rsidRDefault="00226578" w:rsidP="00A3432B">
      <w:pPr>
        <w:pStyle w:val="ListParagraph"/>
        <w:numPr>
          <w:ilvl w:val="0"/>
          <w:numId w:val="40"/>
        </w:numPr>
        <w:spacing w:after="160"/>
      </w:pPr>
      <w:r w:rsidRPr="0003642E">
        <w:t xml:space="preserve">Repetitive movements and deep pressure are two sensory strategies that will always help people to calm. </w:t>
      </w:r>
    </w:p>
    <w:p w14:paraId="6DE771ED" w14:textId="77777777" w:rsidR="00A3432B" w:rsidRDefault="006E7BF0" w:rsidP="00A3432B">
      <w:pPr>
        <w:pStyle w:val="ListParagraph"/>
        <w:numPr>
          <w:ilvl w:val="0"/>
          <w:numId w:val="40"/>
        </w:numPr>
        <w:spacing w:after="160"/>
      </w:pPr>
      <w:r w:rsidRPr="006E7BF0">
        <w:t xml:space="preserve">Change of environment (to a regulating one) </w:t>
      </w:r>
      <w:r w:rsidR="00A3432B">
        <w:t xml:space="preserve">to </w:t>
      </w:r>
      <w:r w:rsidRPr="006E7BF0">
        <w:t>reduce sensory overload of classroom</w:t>
      </w:r>
      <w:r w:rsidR="00A3432B">
        <w:t xml:space="preserve"> (</w:t>
      </w:r>
      <w:r w:rsidR="00A3432B" w:rsidRPr="0003642E">
        <w:t xml:space="preserve">sensory room, the outside space, the sports hall, the library </w:t>
      </w:r>
      <w:r w:rsidR="00A3432B" w:rsidRPr="006E7BF0">
        <w:t>nurture space, gym, hall</w:t>
      </w:r>
      <w:r w:rsidR="00A3432B">
        <w:t>)</w:t>
      </w:r>
    </w:p>
    <w:p w14:paraId="026AD1F9" w14:textId="77777777" w:rsidR="00A3432B" w:rsidRDefault="006E7BF0" w:rsidP="00A3432B">
      <w:pPr>
        <w:pStyle w:val="ListParagraph"/>
        <w:numPr>
          <w:ilvl w:val="0"/>
          <w:numId w:val="40"/>
        </w:numPr>
        <w:spacing w:after="160"/>
      </w:pPr>
      <w:r w:rsidRPr="006E7BF0">
        <w:t xml:space="preserve">Humour, conversation </w:t>
      </w:r>
    </w:p>
    <w:p w14:paraId="5D6CD55D" w14:textId="0DCB9DE5" w:rsidR="00A3432B" w:rsidRDefault="006E7BF0" w:rsidP="00613102">
      <w:pPr>
        <w:pStyle w:val="ListParagraph"/>
        <w:numPr>
          <w:ilvl w:val="0"/>
          <w:numId w:val="13"/>
        </w:numPr>
        <w:spacing w:after="160"/>
      </w:pPr>
      <w:r w:rsidRPr="006E7BF0">
        <w:t>Giving options for regulation (something you can say/do)</w:t>
      </w:r>
      <w:r w:rsidR="00A3432B">
        <w:t>, or a regulating sensory activity (l</w:t>
      </w:r>
      <w:r w:rsidR="00A3432B" w:rsidRPr="006E7BF0">
        <w:t>ego, sand, mu</w:t>
      </w:r>
      <w:r w:rsidR="00A3432B">
        <w:t>d)</w:t>
      </w:r>
    </w:p>
    <w:p w14:paraId="13630291" w14:textId="77777777" w:rsidR="00226578" w:rsidRPr="0003642E" w:rsidRDefault="00226578" w:rsidP="00226578">
      <w:pPr>
        <w:pStyle w:val="ListParagraph"/>
      </w:pPr>
    </w:p>
    <w:p w14:paraId="36E08DAF" w14:textId="77777777" w:rsidR="00CF1219" w:rsidRDefault="00CF1219" w:rsidP="00900517">
      <w:pPr>
        <w:rPr>
          <w:b/>
          <w:bCs/>
        </w:rPr>
      </w:pPr>
    </w:p>
    <w:p w14:paraId="465BE30D" w14:textId="77777777" w:rsidR="00CF1219" w:rsidRDefault="00CF1219" w:rsidP="00900517">
      <w:pPr>
        <w:rPr>
          <w:b/>
          <w:bCs/>
        </w:rPr>
      </w:pPr>
    </w:p>
    <w:p w14:paraId="586631BE" w14:textId="31B9F795" w:rsidR="00226578" w:rsidRPr="00900517" w:rsidRDefault="00226578" w:rsidP="00900517">
      <w:pPr>
        <w:rPr>
          <w:b/>
          <w:bCs/>
        </w:rPr>
      </w:pPr>
      <w:r w:rsidRPr="00900517">
        <w:rPr>
          <w:b/>
          <w:bCs/>
        </w:rPr>
        <w:t xml:space="preserve">RELATE: </w:t>
      </w:r>
    </w:p>
    <w:p w14:paraId="300E5D53" w14:textId="77777777" w:rsidR="00900517" w:rsidRPr="0003642E" w:rsidRDefault="00900517" w:rsidP="00900517"/>
    <w:p w14:paraId="177496D5" w14:textId="075E0479" w:rsidR="00900517" w:rsidRDefault="00226578" w:rsidP="00900517">
      <w:pPr>
        <w:pStyle w:val="ListParagraph"/>
        <w:numPr>
          <w:ilvl w:val="0"/>
          <w:numId w:val="13"/>
        </w:numPr>
        <w:spacing w:after="160" w:line="259" w:lineRule="auto"/>
      </w:pPr>
      <w:r w:rsidRPr="0003642E">
        <w:t>Listen to the young person’s point of view and acknowledge their perspective (even if it differs from that of the adult)</w:t>
      </w:r>
      <w:r w:rsidR="00900517">
        <w:t>.</w:t>
      </w:r>
    </w:p>
    <w:p w14:paraId="17252D39" w14:textId="77777777" w:rsidR="00900517" w:rsidRDefault="00226578" w:rsidP="00900517">
      <w:pPr>
        <w:pStyle w:val="ListParagraph"/>
        <w:numPr>
          <w:ilvl w:val="0"/>
          <w:numId w:val="13"/>
        </w:numPr>
        <w:spacing w:after="160" w:line="259" w:lineRule="auto"/>
      </w:pPr>
      <w:r w:rsidRPr="0003642E">
        <w:t>Name their emotions for them.</w:t>
      </w:r>
    </w:p>
    <w:p w14:paraId="73AA8569" w14:textId="5763BD78" w:rsidR="00900517" w:rsidRDefault="006E7BF0" w:rsidP="00900517">
      <w:pPr>
        <w:pStyle w:val="ListParagraph"/>
        <w:numPr>
          <w:ilvl w:val="0"/>
          <w:numId w:val="13"/>
        </w:numPr>
        <w:spacing w:after="160" w:line="259" w:lineRule="auto"/>
      </w:pPr>
      <w:r w:rsidRPr="006E7BF0">
        <w:t>Show empathy – empathic language, giving reassurance “it’s okay”</w:t>
      </w:r>
      <w:r w:rsidR="00900517">
        <w:t>,</w:t>
      </w:r>
      <w:r w:rsidRPr="006E7BF0">
        <w:t xml:space="preserve"> </w:t>
      </w:r>
      <w:r w:rsidR="00900517">
        <w:t>“I understand”, “I know”</w:t>
      </w:r>
    </w:p>
    <w:p w14:paraId="21CA9DEC" w14:textId="77777777" w:rsidR="00900517" w:rsidRDefault="006E7BF0" w:rsidP="00900517">
      <w:pPr>
        <w:pStyle w:val="ListParagraph"/>
        <w:numPr>
          <w:ilvl w:val="0"/>
          <w:numId w:val="13"/>
        </w:numPr>
        <w:spacing w:after="160" w:line="259" w:lineRule="auto"/>
      </w:pPr>
      <w:r w:rsidRPr="006E7BF0">
        <w:t>Sharing experiences/interests of self to help relat</w:t>
      </w:r>
      <w:r w:rsidR="00900517">
        <w:t>e</w:t>
      </w:r>
    </w:p>
    <w:p w14:paraId="15CBAF32" w14:textId="77777777" w:rsidR="00900517" w:rsidRDefault="006E7BF0" w:rsidP="00900517">
      <w:pPr>
        <w:pStyle w:val="ListParagraph"/>
        <w:numPr>
          <w:ilvl w:val="0"/>
          <w:numId w:val="13"/>
        </w:numPr>
        <w:spacing w:after="160" w:line="259" w:lineRule="auto"/>
      </w:pPr>
      <w:r w:rsidRPr="006E7BF0">
        <w:t>Noticing and showing awareness of needs and relating that back</w:t>
      </w:r>
    </w:p>
    <w:p w14:paraId="16D80D21" w14:textId="04B1B551" w:rsidR="00900517" w:rsidRDefault="006E7BF0" w:rsidP="00900517">
      <w:pPr>
        <w:pStyle w:val="ListParagraph"/>
        <w:numPr>
          <w:ilvl w:val="0"/>
          <w:numId w:val="13"/>
        </w:numPr>
        <w:spacing w:after="160" w:line="259" w:lineRule="auto"/>
      </w:pPr>
      <w:r w:rsidRPr="006E7BF0">
        <w:t xml:space="preserve">Eye level, positive </w:t>
      </w:r>
      <w:r w:rsidR="001A5A77" w:rsidRPr="006E7BF0">
        <w:t>nonverbal</w:t>
      </w:r>
      <w:r w:rsidRPr="006E7BF0">
        <w:t xml:space="preserve"> communication, </w:t>
      </w:r>
      <w:r w:rsidR="001A5A77" w:rsidRPr="006E7BF0">
        <w:t>non-aggressive</w:t>
      </w:r>
      <w:r w:rsidRPr="006E7BF0">
        <w:t>/confrontational stance (know each individual student’s preference re eye contact)</w:t>
      </w:r>
    </w:p>
    <w:p w14:paraId="5958DD37" w14:textId="77777777" w:rsidR="00900517" w:rsidRDefault="006E7BF0" w:rsidP="00900517">
      <w:pPr>
        <w:pStyle w:val="ListParagraph"/>
        <w:numPr>
          <w:ilvl w:val="0"/>
          <w:numId w:val="13"/>
        </w:numPr>
        <w:spacing w:after="160" w:line="259" w:lineRule="auto"/>
      </w:pPr>
      <w:r w:rsidRPr="006E7BF0">
        <w:t xml:space="preserve">Depending on what know of child – may want physical touch e.g. hug, spudding, high five </w:t>
      </w:r>
    </w:p>
    <w:p w14:paraId="305C30BD" w14:textId="77777777" w:rsidR="00900517" w:rsidRDefault="006E7BF0" w:rsidP="00900517">
      <w:pPr>
        <w:pStyle w:val="ListParagraph"/>
        <w:numPr>
          <w:ilvl w:val="0"/>
          <w:numId w:val="13"/>
        </w:numPr>
        <w:spacing w:after="160" w:line="259" w:lineRule="auto"/>
      </w:pPr>
      <w:r w:rsidRPr="006E7BF0">
        <w:t>Showing interest in what they are doing/like</w:t>
      </w:r>
    </w:p>
    <w:p w14:paraId="1BB2830E" w14:textId="0C3E3DF6" w:rsidR="006E7BF0" w:rsidRDefault="006E7BF0" w:rsidP="00900517">
      <w:pPr>
        <w:pStyle w:val="ListParagraph"/>
        <w:numPr>
          <w:ilvl w:val="0"/>
          <w:numId w:val="13"/>
        </w:numPr>
        <w:spacing w:after="160" w:line="259" w:lineRule="auto"/>
      </w:pPr>
      <w:r w:rsidRPr="006E7BF0">
        <w:t xml:space="preserve">Sharing humour in interaction </w:t>
      </w:r>
    </w:p>
    <w:p w14:paraId="4ADBD08C" w14:textId="77777777" w:rsidR="00104F06" w:rsidRPr="006E7BF0" w:rsidRDefault="00104F06" w:rsidP="00104F06">
      <w:pPr>
        <w:spacing w:after="160" w:line="259" w:lineRule="auto"/>
      </w:pPr>
    </w:p>
    <w:p w14:paraId="71D79650" w14:textId="77777777" w:rsidR="00226578" w:rsidRPr="0003642E" w:rsidRDefault="00226578" w:rsidP="00226578">
      <w:pPr>
        <w:pStyle w:val="ListParagraph"/>
        <w:ind w:left="1440"/>
      </w:pPr>
    </w:p>
    <w:p w14:paraId="76AE76C4" w14:textId="77777777" w:rsidR="00226578" w:rsidRDefault="00226578" w:rsidP="006E7BF0">
      <w:pPr>
        <w:ind w:firstLine="360"/>
        <w:rPr>
          <w:b/>
          <w:bCs/>
        </w:rPr>
      </w:pPr>
      <w:r w:rsidRPr="0042424E">
        <w:rPr>
          <w:b/>
          <w:bCs/>
        </w:rPr>
        <w:t xml:space="preserve">REASON: </w:t>
      </w:r>
    </w:p>
    <w:p w14:paraId="24A89BCB" w14:textId="77777777" w:rsidR="0042424E" w:rsidRPr="0042424E" w:rsidRDefault="0042424E" w:rsidP="006E7BF0">
      <w:pPr>
        <w:ind w:firstLine="360"/>
        <w:rPr>
          <w:b/>
          <w:bCs/>
        </w:rPr>
      </w:pPr>
    </w:p>
    <w:p w14:paraId="7A691F13" w14:textId="4170F106" w:rsidR="0042424E" w:rsidRDefault="00226578" w:rsidP="0042424E">
      <w:pPr>
        <w:pStyle w:val="ListParagraph"/>
        <w:numPr>
          <w:ilvl w:val="0"/>
          <w:numId w:val="41"/>
        </w:numPr>
        <w:spacing w:after="160" w:line="259" w:lineRule="auto"/>
      </w:pPr>
      <w:r w:rsidRPr="0003642E">
        <w:t>Whilst acknowledging the young person’s perspective, discuss how their behaviour may have impacted other people in class and why it can’t continue</w:t>
      </w:r>
      <w:r w:rsidR="0018089A">
        <w:t>.</w:t>
      </w:r>
    </w:p>
    <w:p w14:paraId="6F65076E" w14:textId="77777777" w:rsidR="0018089A" w:rsidRDefault="00226578" w:rsidP="0018089A">
      <w:pPr>
        <w:pStyle w:val="ListParagraph"/>
        <w:numPr>
          <w:ilvl w:val="0"/>
          <w:numId w:val="41"/>
        </w:numPr>
        <w:spacing w:after="160" w:line="259" w:lineRule="auto"/>
      </w:pPr>
      <w:r w:rsidRPr="0003642E">
        <w:t>Help them to think about what could happen now to help them get back into the lesson</w:t>
      </w:r>
      <w:r w:rsidR="009E784E" w:rsidRPr="0003642E">
        <w:t>.</w:t>
      </w:r>
      <w:r w:rsidRPr="0003642E">
        <w:t xml:space="preserve"> </w:t>
      </w:r>
    </w:p>
    <w:p w14:paraId="692F6137" w14:textId="77777777" w:rsidR="0018089A" w:rsidRDefault="00226578" w:rsidP="0018089A">
      <w:pPr>
        <w:pStyle w:val="ListParagraph"/>
        <w:numPr>
          <w:ilvl w:val="0"/>
          <w:numId w:val="41"/>
        </w:numPr>
        <w:spacing w:after="160" w:line="259" w:lineRule="auto"/>
      </w:pPr>
      <w:r w:rsidRPr="0003642E">
        <w:t xml:space="preserve">Staff should avoid a lengthy discussion about the ins and outs of went wrong in the classroom. That can be done later in a </w:t>
      </w:r>
      <w:r w:rsidRPr="0018089A">
        <w:rPr>
          <w:b/>
        </w:rPr>
        <w:t>restorative discussion</w:t>
      </w:r>
      <w:r w:rsidRPr="0003642E">
        <w:t xml:space="preserve"> with the teacher a</w:t>
      </w:r>
      <w:r w:rsidR="009E784E" w:rsidRPr="0003642E">
        <w:t>s</w:t>
      </w:r>
      <w:r w:rsidRPr="0003642E">
        <w:t xml:space="preserve"> </w:t>
      </w:r>
      <w:r w:rsidR="009E784E" w:rsidRPr="0003642E">
        <w:t xml:space="preserve">it </w:t>
      </w:r>
      <w:r w:rsidRPr="0003642E">
        <w:t>may lead to the young person becoming even more frustrated</w:t>
      </w:r>
      <w:r w:rsidR="0018089A">
        <w:t xml:space="preserve"> and dysregulated again</w:t>
      </w:r>
      <w:r w:rsidRPr="0003642E">
        <w:t>.</w:t>
      </w:r>
    </w:p>
    <w:p w14:paraId="434292E1" w14:textId="0EEE5B40" w:rsidR="00226578" w:rsidRDefault="00226578" w:rsidP="0018089A">
      <w:pPr>
        <w:pStyle w:val="ListParagraph"/>
        <w:numPr>
          <w:ilvl w:val="0"/>
          <w:numId w:val="41"/>
        </w:numPr>
        <w:spacing w:after="160" w:line="259" w:lineRule="auto"/>
      </w:pPr>
      <w:r w:rsidRPr="0003642E">
        <w:t>Once the student is able to emotionally regulate sufficiently</w:t>
      </w:r>
      <w:r w:rsidR="0018089A">
        <w:t>,</w:t>
      </w:r>
      <w:r w:rsidRPr="0003642E">
        <w:t xml:space="preserve"> they will return to their learning and the restorative process will occur at a later point. </w:t>
      </w:r>
    </w:p>
    <w:p w14:paraId="28143E9C" w14:textId="77777777" w:rsidR="006E7BF0" w:rsidRDefault="006E7BF0" w:rsidP="006E7BF0">
      <w:pPr>
        <w:pStyle w:val="ListParagraph"/>
      </w:pPr>
    </w:p>
    <w:p w14:paraId="204E1EF4" w14:textId="77777777" w:rsidR="001A5A77" w:rsidRDefault="001A5A77" w:rsidP="00406D24">
      <w:pPr>
        <w:spacing w:after="160" w:line="259" w:lineRule="auto"/>
        <w:rPr>
          <w:b/>
          <w:u w:val="single"/>
        </w:rPr>
      </w:pPr>
    </w:p>
    <w:p w14:paraId="526E86AD" w14:textId="668BDD9F" w:rsidR="00226578" w:rsidRPr="00613102" w:rsidRDefault="00E462DE" w:rsidP="00613102">
      <w:pPr>
        <w:pStyle w:val="ListParagraph"/>
        <w:numPr>
          <w:ilvl w:val="0"/>
          <w:numId w:val="42"/>
        </w:numPr>
        <w:spacing w:after="160" w:line="259" w:lineRule="auto"/>
        <w:rPr>
          <w:b/>
          <w:u w:val="single"/>
        </w:rPr>
      </w:pPr>
      <w:r w:rsidRPr="00613102">
        <w:rPr>
          <w:b/>
          <w:u w:val="single"/>
        </w:rPr>
        <w:t>Restorative Conversations</w:t>
      </w:r>
    </w:p>
    <w:p w14:paraId="0D7320F5" w14:textId="3FEAA427" w:rsidR="00DF7E7E" w:rsidRDefault="00DF7E7E" w:rsidP="00DF7E7E">
      <w:r>
        <w:t xml:space="preserve">Restorative conversations can be considered in a graduated way; some a brief conversation involving for example, adult and student, others more formal and facilitated by a senior leader. The length and formality of the conversation will be assessed by the adults, depending on the severity of the situation. </w:t>
      </w:r>
    </w:p>
    <w:p w14:paraId="33B944DF" w14:textId="77777777" w:rsidR="006B494F" w:rsidRDefault="006B494F" w:rsidP="00DF7E7E"/>
    <w:p w14:paraId="1199C1B4" w14:textId="635E3A91" w:rsidR="006B494F" w:rsidRPr="0003642E" w:rsidRDefault="006B494F" w:rsidP="006B494F">
      <w:pPr>
        <w:spacing w:after="160" w:line="259" w:lineRule="auto"/>
      </w:pPr>
      <w:r>
        <w:t xml:space="preserve">Any involved </w:t>
      </w:r>
      <w:r w:rsidRPr="0003642E">
        <w:t>parties need to have had enough time to regulate. Although the conversation should ideally happen on the same day e.g. at break time, lunch time, form time etc.</w:t>
      </w:r>
      <w:r>
        <w:t xml:space="preserve"> A</w:t>
      </w:r>
      <w:r w:rsidRPr="0003642E">
        <w:t>dult</w:t>
      </w:r>
      <w:r>
        <w:t xml:space="preserve">s </w:t>
      </w:r>
      <w:r w:rsidRPr="0003642E">
        <w:t xml:space="preserve">must be willing to listen and take on board the young person’s perspective as well as sharing their own. </w:t>
      </w:r>
    </w:p>
    <w:p w14:paraId="429322AC" w14:textId="04440A51" w:rsidR="00DF7E7E" w:rsidRDefault="00DF7E7E" w:rsidP="00FB5609">
      <w:pPr>
        <w:spacing w:after="160" w:line="259" w:lineRule="auto"/>
      </w:pPr>
      <w:r>
        <w:t>Brief restorative conversation: opportunity to resolve and restore at break, lunch or enrichment. A check in on how things are, sharing concern, resolve through talking through or reassuring that the issue is considered resolved from the perspective of the adult.</w:t>
      </w:r>
      <w:r w:rsidR="001C146F">
        <w:t xml:space="preserve"> Checking in on thoughts and feelings of pupil. </w:t>
      </w:r>
    </w:p>
    <w:p w14:paraId="759B49AD" w14:textId="77777777" w:rsidR="00DF7E7E" w:rsidRDefault="00DF7E7E" w:rsidP="00DF7E7E">
      <w:r>
        <w:t xml:space="preserve">If something happened and the pupil doesn’t want a conversation directly with member of staff involved, then choose a member of staff who has good relationship with the pupil to have that conversation. Adults can liaise about the key concerns and trust each other to relay and resolve the situation appropriately, feeding back where possible so that is resolved for the adult as well. </w:t>
      </w:r>
    </w:p>
    <w:p w14:paraId="61667785" w14:textId="77777777" w:rsidR="00DF7E7E" w:rsidRDefault="00DF7E7E" w:rsidP="00DF7E7E"/>
    <w:p w14:paraId="330404F4" w14:textId="764C2ED1" w:rsidR="00DF7E7E" w:rsidRDefault="00DF7E7E" w:rsidP="00DF7E7E">
      <w:r>
        <w:t xml:space="preserve">All attempts at repair should be acknowledged and considered as part of a restorative process e.g. </w:t>
      </w:r>
      <w:r w:rsidR="001A5A77">
        <w:t>non-verbal</w:t>
      </w:r>
      <w:r>
        <w:t xml:space="preserve"> (coming to sit beside/be in proximity to adult, making extra effort in next lesson, being extra nice), attempting to engage in an unrelated topic of conversation, offering to take </w:t>
      </w:r>
      <w:r w:rsidR="001A5A77">
        <w:t>place</w:t>
      </w:r>
      <w:r>
        <w:t xml:space="preserve"> at the end of lunch etc. These attempts should be considered as restoration attempts as good as verbal or written apologies, particularly for pupils who have communication needs. All attempts at repair to be acknowledged by adults and responded to positively, in the interests of restoring the relationship and teaching pupils how to work through difficulties and continue to care for each other. Recording of the conversation so that others are aware e.g. restorative conversation box. </w:t>
      </w:r>
    </w:p>
    <w:p w14:paraId="6450D81B" w14:textId="77777777" w:rsidR="00FB5609" w:rsidRDefault="00FB5609" w:rsidP="00DF7E7E"/>
    <w:p w14:paraId="474AEF15" w14:textId="358C6CBD" w:rsidR="00125D76" w:rsidRDefault="00DF7E7E" w:rsidP="00FB5609">
      <w:r>
        <w:t xml:space="preserve">More serious incidents e.g. extreme and persistent challenging behaviour. Appropriate member of the team will facilitate a restorative conversation between young people or young person and adult etc. Follow restorative </w:t>
      </w:r>
      <w:r w:rsidR="00FB5609">
        <w:t>approach:</w:t>
      </w:r>
    </w:p>
    <w:p w14:paraId="600CEE82" w14:textId="77777777" w:rsidR="00FB5609" w:rsidRPr="0003642E" w:rsidRDefault="00FB5609" w:rsidP="00FB5609"/>
    <w:p w14:paraId="11FD57BF" w14:textId="77777777" w:rsidR="00E462DE" w:rsidRPr="0003642E" w:rsidRDefault="00E462DE" w:rsidP="0080702B">
      <w:pPr>
        <w:pStyle w:val="ListParagraph"/>
        <w:numPr>
          <w:ilvl w:val="0"/>
          <w:numId w:val="20"/>
        </w:numPr>
        <w:spacing w:after="160" w:line="259" w:lineRule="auto"/>
      </w:pPr>
      <w:r w:rsidRPr="0003642E">
        <w:t>Tell me what happened?</w:t>
      </w:r>
    </w:p>
    <w:p w14:paraId="3F1C0098" w14:textId="77777777" w:rsidR="00E462DE" w:rsidRPr="0003642E" w:rsidRDefault="00E462DE" w:rsidP="0080702B">
      <w:pPr>
        <w:pStyle w:val="ListParagraph"/>
        <w:numPr>
          <w:ilvl w:val="0"/>
          <w:numId w:val="20"/>
        </w:numPr>
        <w:spacing w:after="160" w:line="259" w:lineRule="auto"/>
      </w:pPr>
      <w:r w:rsidRPr="0003642E">
        <w:t>What were you thinking about at the time?</w:t>
      </w:r>
    </w:p>
    <w:p w14:paraId="304FA8A0" w14:textId="77777777" w:rsidR="00E462DE" w:rsidRPr="0003642E" w:rsidRDefault="00E462DE" w:rsidP="0080702B">
      <w:pPr>
        <w:pStyle w:val="ListParagraph"/>
        <w:numPr>
          <w:ilvl w:val="0"/>
          <w:numId w:val="20"/>
        </w:numPr>
        <w:spacing w:after="160" w:line="259" w:lineRule="auto"/>
      </w:pPr>
      <w:r w:rsidRPr="0003642E">
        <w:t>Who else has been affected?</w:t>
      </w:r>
    </w:p>
    <w:p w14:paraId="7B04E10E" w14:textId="77777777" w:rsidR="00E462DE" w:rsidRPr="0003642E" w:rsidRDefault="00E462DE" w:rsidP="0080702B">
      <w:pPr>
        <w:pStyle w:val="ListParagraph"/>
        <w:numPr>
          <w:ilvl w:val="0"/>
          <w:numId w:val="20"/>
        </w:numPr>
        <w:spacing w:after="160" w:line="259" w:lineRule="auto"/>
      </w:pPr>
      <w:r w:rsidRPr="0003642E">
        <w:t>What have your thoughts been since?</w:t>
      </w:r>
    </w:p>
    <w:p w14:paraId="053ADB9D" w14:textId="77777777" w:rsidR="00E462DE" w:rsidRPr="0003642E" w:rsidRDefault="00E462DE" w:rsidP="0080702B">
      <w:pPr>
        <w:pStyle w:val="ListParagraph"/>
        <w:numPr>
          <w:ilvl w:val="0"/>
          <w:numId w:val="20"/>
        </w:numPr>
        <w:spacing w:after="160" w:line="259" w:lineRule="auto"/>
      </w:pPr>
      <w:r w:rsidRPr="0003642E">
        <w:t xml:space="preserve">What do you think needs to happen next: </w:t>
      </w:r>
    </w:p>
    <w:p w14:paraId="3E07BD86" w14:textId="77777777" w:rsidR="00E462DE" w:rsidRPr="0003642E" w:rsidRDefault="00E462DE" w:rsidP="0080702B">
      <w:pPr>
        <w:pStyle w:val="ListParagraph"/>
        <w:numPr>
          <w:ilvl w:val="0"/>
          <w:numId w:val="20"/>
        </w:numPr>
        <w:spacing w:after="160" w:line="259" w:lineRule="auto"/>
      </w:pPr>
      <w:r w:rsidRPr="0003642E">
        <w:t>What could you do differently?</w:t>
      </w:r>
    </w:p>
    <w:p w14:paraId="49FE8CF4" w14:textId="77777777" w:rsidR="00E462DE" w:rsidRPr="0003642E" w:rsidRDefault="00E462DE" w:rsidP="0080702B">
      <w:pPr>
        <w:pStyle w:val="ListParagraph"/>
        <w:numPr>
          <w:ilvl w:val="0"/>
          <w:numId w:val="20"/>
        </w:numPr>
        <w:spacing w:after="160" w:line="259" w:lineRule="auto"/>
      </w:pPr>
      <w:r w:rsidRPr="0003642E">
        <w:t xml:space="preserve">What could I do differently to help you? </w:t>
      </w:r>
    </w:p>
    <w:p w14:paraId="7C1CEC9B" w14:textId="77777777" w:rsidR="00E462DE" w:rsidRPr="0003642E" w:rsidRDefault="00E462DE" w:rsidP="00615D04"/>
    <w:p w14:paraId="7CADE640" w14:textId="69116C64" w:rsidR="00E462DE" w:rsidRPr="0003642E" w:rsidRDefault="00E462DE" w:rsidP="00615D04">
      <w:pPr>
        <w:spacing w:after="160" w:line="259" w:lineRule="auto"/>
      </w:pPr>
      <w:r w:rsidRPr="0003642E">
        <w:t xml:space="preserve">If incidents occur regularly, it is important to reflect with other key adults that work with the young person to understand what might be happening and determine: </w:t>
      </w:r>
    </w:p>
    <w:p w14:paraId="5DD20D3E" w14:textId="77777777" w:rsidR="00125D76" w:rsidRPr="0003642E" w:rsidRDefault="00125D76" w:rsidP="00125D76">
      <w:pPr>
        <w:pStyle w:val="ListParagraph"/>
      </w:pPr>
    </w:p>
    <w:p w14:paraId="36670D7A" w14:textId="4231EA74" w:rsidR="00E462DE" w:rsidRPr="0003642E" w:rsidRDefault="00E462DE" w:rsidP="0080702B">
      <w:pPr>
        <w:pStyle w:val="ListParagraph"/>
        <w:numPr>
          <w:ilvl w:val="1"/>
          <w:numId w:val="17"/>
        </w:numPr>
        <w:spacing w:after="160" w:line="259" w:lineRule="auto"/>
        <w:ind w:left="1134"/>
      </w:pPr>
      <w:r w:rsidRPr="0003642E">
        <w:t>What skills does the young person need to learn and how can these be taught</w:t>
      </w:r>
      <w:r w:rsidR="00615D04">
        <w:t>.</w:t>
      </w:r>
    </w:p>
    <w:p w14:paraId="2A7CCE46" w14:textId="131B4C83" w:rsidR="00E462DE" w:rsidRPr="0003642E" w:rsidRDefault="00E462DE" w:rsidP="0080702B">
      <w:pPr>
        <w:pStyle w:val="ListParagraph"/>
        <w:numPr>
          <w:ilvl w:val="1"/>
          <w:numId w:val="17"/>
        </w:numPr>
        <w:spacing w:after="160" w:line="259" w:lineRule="auto"/>
        <w:ind w:left="1134"/>
      </w:pPr>
      <w:r w:rsidRPr="0003642E">
        <w:t xml:space="preserve">What adaptations does the adult need to make to accommodate needs. </w:t>
      </w:r>
    </w:p>
    <w:p w14:paraId="1952EE25" w14:textId="333B0DB8" w:rsidR="00E462DE" w:rsidRPr="0003642E" w:rsidRDefault="00E462DE" w:rsidP="00E462DE">
      <w:pPr>
        <w:pStyle w:val="ListParagraph"/>
        <w:spacing w:after="160" w:line="259" w:lineRule="auto"/>
        <w:ind w:left="1440"/>
      </w:pPr>
    </w:p>
    <w:p w14:paraId="1D055517" w14:textId="339C6C09" w:rsidR="00226578" w:rsidRPr="0003642E" w:rsidRDefault="00E462DE" w:rsidP="00406D24">
      <w:pPr>
        <w:spacing w:after="160" w:line="259" w:lineRule="auto"/>
        <w:rPr>
          <w:u w:val="single"/>
        </w:rPr>
      </w:pPr>
      <w:r w:rsidRPr="0003642E">
        <w:rPr>
          <w:u w:val="single"/>
        </w:rPr>
        <w:t>Natural Consequences</w:t>
      </w:r>
    </w:p>
    <w:p w14:paraId="19C475F7" w14:textId="11982067" w:rsidR="0080702B" w:rsidRPr="0003642E" w:rsidRDefault="00E462DE" w:rsidP="0080702B">
      <w:pPr>
        <w:pStyle w:val="ListParagraph"/>
        <w:numPr>
          <w:ilvl w:val="0"/>
          <w:numId w:val="32"/>
        </w:numPr>
        <w:spacing w:after="160" w:line="259" w:lineRule="auto"/>
      </w:pPr>
      <w:r w:rsidRPr="0003642E">
        <w:t xml:space="preserve">Research shows </w:t>
      </w:r>
      <w:r w:rsidR="00615D04">
        <w:t xml:space="preserve">artificial sanctions are not the most effective way to adapt </w:t>
      </w:r>
      <w:r w:rsidRPr="0003642E">
        <w:t>behaviour</w:t>
      </w:r>
      <w:r w:rsidR="00615D04">
        <w:t xml:space="preserve">. </w:t>
      </w:r>
      <w:r w:rsidRPr="0003642E">
        <w:t xml:space="preserve">These assume students are emotionally regulated and therefore able to </w:t>
      </w:r>
      <w:r w:rsidR="00615D04">
        <w:t xml:space="preserve">adequately think through and </w:t>
      </w:r>
      <w:r w:rsidRPr="0003642E">
        <w:t xml:space="preserve">control their behaviour. They have the potential to damage relationships and self-esteem. </w:t>
      </w:r>
    </w:p>
    <w:p w14:paraId="44D475F5" w14:textId="77777777" w:rsidR="0080702B" w:rsidRPr="0003642E" w:rsidRDefault="0080702B" w:rsidP="0080702B">
      <w:pPr>
        <w:pStyle w:val="ListParagraph"/>
        <w:spacing w:after="160" w:line="259" w:lineRule="auto"/>
      </w:pPr>
    </w:p>
    <w:p w14:paraId="471701F4" w14:textId="77777777" w:rsidR="0080702B" w:rsidRPr="0003642E" w:rsidRDefault="00E462DE" w:rsidP="0080702B">
      <w:pPr>
        <w:pStyle w:val="ListParagraph"/>
        <w:numPr>
          <w:ilvl w:val="0"/>
          <w:numId w:val="32"/>
        </w:numPr>
        <w:spacing w:after="160" w:line="259" w:lineRule="auto"/>
      </w:pPr>
      <w:r w:rsidRPr="0003642E">
        <w:t xml:space="preserve">Even in incidences where they do result in behaviour change, they teach compliance to external forces rather than the necessary strategies to cope with challenge in later life. </w:t>
      </w:r>
    </w:p>
    <w:p w14:paraId="4B994949" w14:textId="77777777" w:rsidR="0080702B" w:rsidRPr="0003642E" w:rsidRDefault="0080702B" w:rsidP="0080702B">
      <w:pPr>
        <w:pStyle w:val="ListParagraph"/>
      </w:pPr>
    </w:p>
    <w:p w14:paraId="740B7A90" w14:textId="77777777" w:rsidR="0080702B" w:rsidRPr="0003642E" w:rsidRDefault="00E462DE" w:rsidP="0080702B">
      <w:pPr>
        <w:pStyle w:val="ListParagraph"/>
        <w:numPr>
          <w:ilvl w:val="0"/>
          <w:numId w:val="32"/>
        </w:numPr>
        <w:spacing w:after="160" w:line="259" w:lineRule="auto"/>
      </w:pPr>
      <w:r w:rsidRPr="0003642E">
        <w:t xml:space="preserve">Academic outcomes and mental health into adulthood are shown to be better in circumstances where students are instead taught how to regulate. </w:t>
      </w:r>
    </w:p>
    <w:p w14:paraId="0983CBA4" w14:textId="77777777" w:rsidR="0080702B" w:rsidRPr="0003642E" w:rsidRDefault="0080702B" w:rsidP="0080702B">
      <w:pPr>
        <w:pStyle w:val="ListParagraph"/>
      </w:pPr>
    </w:p>
    <w:p w14:paraId="12E9515D" w14:textId="4AA9ED90" w:rsidR="00E462DE" w:rsidRPr="0003642E" w:rsidRDefault="00E462DE" w:rsidP="0080702B">
      <w:pPr>
        <w:pStyle w:val="ListParagraph"/>
        <w:numPr>
          <w:ilvl w:val="0"/>
          <w:numId w:val="32"/>
        </w:numPr>
        <w:spacing w:after="160" w:line="259" w:lineRule="auto"/>
      </w:pPr>
      <w:r w:rsidRPr="0003642E">
        <w:t xml:space="preserve">Nonetheless, within this process natural consequences will occur anyway supporting behaviour change e.g. realising you have upset somebody you care about, missing break time following an incident that requires restoration. </w:t>
      </w:r>
    </w:p>
    <w:p w14:paraId="14DD17C8" w14:textId="601705BA" w:rsidR="00F706D7" w:rsidRPr="0003642E" w:rsidRDefault="00F706D7" w:rsidP="000F0992">
      <w:pPr>
        <w:jc w:val="center"/>
        <w:rPr>
          <w:rFonts w:cs="Arial"/>
          <w:b/>
        </w:rPr>
      </w:pPr>
    </w:p>
    <w:p w14:paraId="5C3E940F" w14:textId="77777777" w:rsidR="00334156" w:rsidRDefault="00334156" w:rsidP="004E66DE">
      <w:pPr>
        <w:rPr>
          <w:rFonts w:cs="Arial"/>
          <w:b/>
          <w:u w:val="single"/>
        </w:rPr>
      </w:pPr>
    </w:p>
    <w:p w14:paraId="359E470E" w14:textId="0AE84546" w:rsidR="00F706D7" w:rsidRPr="00613102" w:rsidRDefault="008B0ED8" w:rsidP="00613102">
      <w:pPr>
        <w:pStyle w:val="ListParagraph"/>
        <w:numPr>
          <w:ilvl w:val="0"/>
          <w:numId w:val="42"/>
        </w:numPr>
        <w:rPr>
          <w:rFonts w:cs="Arial"/>
          <w:b/>
          <w:u w:val="single"/>
        </w:rPr>
      </w:pPr>
      <w:r w:rsidRPr="00613102">
        <w:rPr>
          <w:rFonts w:cs="Arial"/>
          <w:b/>
          <w:u w:val="single"/>
        </w:rPr>
        <w:t>Persistent</w:t>
      </w:r>
      <w:r w:rsidR="004E66DE" w:rsidRPr="00613102">
        <w:rPr>
          <w:rFonts w:cs="Arial"/>
          <w:b/>
          <w:u w:val="single"/>
        </w:rPr>
        <w:t xml:space="preserve"> or Extreme Emotional Dysregulation &amp; Behaviours</w:t>
      </w:r>
    </w:p>
    <w:p w14:paraId="12A8CBDE" w14:textId="77777777" w:rsidR="00F706D7" w:rsidRPr="0003642E" w:rsidRDefault="00F706D7" w:rsidP="000F0992">
      <w:pPr>
        <w:jc w:val="center"/>
        <w:rPr>
          <w:rFonts w:cs="Arial"/>
          <w:b/>
        </w:rPr>
      </w:pPr>
    </w:p>
    <w:p w14:paraId="0F71FEBF" w14:textId="4953297D" w:rsidR="004E66DE" w:rsidRPr="0003642E" w:rsidRDefault="004E66DE" w:rsidP="004E66DE">
      <w:pPr>
        <w:rPr>
          <w:rFonts w:cs="Arial"/>
        </w:rPr>
      </w:pPr>
      <w:r w:rsidRPr="0003642E">
        <w:rPr>
          <w:rFonts w:cs="Arial"/>
        </w:rPr>
        <w:t>The school will take into account a number of factors when deciding on a course of action.  The action will depend on:-</w:t>
      </w:r>
    </w:p>
    <w:p w14:paraId="23469305" w14:textId="77777777" w:rsidR="004E66DE" w:rsidRPr="0003642E" w:rsidRDefault="004E66DE" w:rsidP="004E66DE">
      <w:pPr>
        <w:rPr>
          <w:rFonts w:cs="Arial"/>
        </w:rPr>
      </w:pPr>
    </w:p>
    <w:p w14:paraId="6582F20B" w14:textId="77777777" w:rsidR="004E66DE" w:rsidRPr="0003642E" w:rsidRDefault="004E66DE" w:rsidP="0080702B">
      <w:pPr>
        <w:pStyle w:val="ListParagraph"/>
        <w:numPr>
          <w:ilvl w:val="0"/>
          <w:numId w:val="10"/>
        </w:numPr>
        <w:rPr>
          <w:rFonts w:cs="Arial"/>
        </w:rPr>
      </w:pPr>
      <w:r w:rsidRPr="0003642E">
        <w:rPr>
          <w:rFonts w:cs="Arial"/>
        </w:rPr>
        <w:t>the extent to which the behaviour might affect the orderly running of the school</w:t>
      </w:r>
    </w:p>
    <w:p w14:paraId="6B8C77EB" w14:textId="1B905F5E" w:rsidR="004E66DE" w:rsidRPr="0003642E" w:rsidRDefault="004E66DE" w:rsidP="0080702B">
      <w:pPr>
        <w:pStyle w:val="ListParagraph"/>
        <w:numPr>
          <w:ilvl w:val="0"/>
          <w:numId w:val="10"/>
        </w:numPr>
        <w:rPr>
          <w:rFonts w:cs="Arial"/>
        </w:rPr>
      </w:pPr>
      <w:r w:rsidRPr="0003642E">
        <w:rPr>
          <w:rFonts w:cs="Arial"/>
        </w:rPr>
        <w:t>the level of threat to another student or member of staff</w:t>
      </w:r>
    </w:p>
    <w:p w14:paraId="0CA7619C" w14:textId="34C3B838" w:rsidR="004E66DE" w:rsidRPr="0003642E" w:rsidRDefault="004E66DE" w:rsidP="0080702B">
      <w:pPr>
        <w:pStyle w:val="ListParagraph"/>
        <w:numPr>
          <w:ilvl w:val="0"/>
          <w:numId w:val="10"/>
        </w:numPr>
        <w:rPr>
          <w:rFonts w:cs="Arial"/>
        </w:rPr>
      </w:pPr>
      <w:r w:rsidRPr="0003642E">
        <w:rPr>
          <w:rFonts w:cs="Arial"/>
        </w:rPr>
        <w:t>the context of the incident(s)</w:t>
      </w:r>
    </w:p>
    <w:p w14:paraId="259099E3" w14:textId="2434C7D5" w:rsidR="004E66DE" w:rsidRPr="0003642E" w:rsidRDefault="004E66DE" w:rsidP="004E66DE">
      <w:pPr>
        <w:rPr>
          <w:rFonts w:cs="Arial"/>
        </w:rPr>
      </w:pPr>
    </w:p>
    <w:p w14:paraId="17E30EDF" w14:textId="77777777" w:rsidR="008B0ED8" w:rsidRPr="0003642E" w:rsidRDefault="008B0ED8" w:rsidP="004E66DE">
      <w:pPr>
        <w:rPr>
          <w:rFonts w:cs="Arial"/>
        </w:rPr>
      </w:pPr>
    </w:p>
    <w:p w14:paraId="46E01E7A" w14:textId="017E1792" w:rsidR="004E66DE" w:rsidRPr="0003642E" w:rsidRDefault="004E66DE" w:rsidP="004E66DE">
      <w:pPr>
        <w:rPr>
          <w:rFonts w:cs="Arial"/>
        </w:rPr>
      </w:pPr>
      <w:r w:rsidRPr="0003642E">
        <w:rPr>
          <w:rFonts w:cs="Arial"/>
        </w:rPr>
        <w:t>Unacceptable behaviours may include:</w:t>
      </w:r>
    </w:p>
    <w:p w14:paraId="5D5AEE04" w14:textId="77777777" w:rsidR="008B0ED8" w:rsidRPr="0003642E" w:rsidRDefault="008B0ED8" w:rsidP="004E66DE">
      <w:pPr>
        <w:rPr>
          <w:rFonts w:cs="Arial"/>
        </w:rPr>
      </w:pPr>
    </w:p>
    <w:p w14:paraId="4E2C1854" w14:textId="77777777" w:rsidR="004E66DE" w:rsidRPr="0003642E" w:rsidRDefault="004E66DE" w:rsidP="0080702B">
      <w:pPr>
        <w:pStyle w:val="ListParagraph"/>
        <w:numPr>
          <w:ilvl w:val="0"/>
          <w:numId w:val="9"/>
        </w:numPr>
        <w:rPr>
          <w:rFonts w:cs="Arial"/>
        </w:rPr>
      </w:pPr>
      <w:r w:rsidRPr="0003642E">
        <w:rPr>
          <w:rFonts w:cs="Arial"/>
        </w:rPr>
        <w:t>damaging property</w:t>
      </w:r>
    </w:p>
    <w:p w14:paraId="1220A7C8" w14:textId="77777777" w:rsidR="004E66DE" w:rsidRPr="0003642E" w:rsidRDefault="004E66DE" w:rsidP="0080702B">
      <w:pPr>
        <w:pStyle w:val="ListParagraph"/>
        <w:numPr>
          <w:ilvl w:val="0"/>
          <w:numId w:val="9"/>
        </w:numPr>
        <w:rPr>
          <w:rFonts w:cs="Arial"/>
        </w:rPr>
      </w:pPr>
      <w:r w:rsidRPr="0003642E">
        <w:rPr>
          <w:rFonts w:cs="Arial"/>
        </w:rPr>
        <w:t>fighting</w:t>
      </w:r>
      <w:r w:rsidRPr="0003642E">
        <w:rPr>
          <w:rFonts w:cs="Arial"/>
        </w:rPr>
        <w:tab/>
      </w:r>
    </w:p>
    <w:p w14:paraId="4266DE3A" w14:textId="65AAC4D9" w:rsidR="004E66DE" w:rsidRPr="0003642E" w:rsidRDefault="004E66DE" w:rsidP="0080702B">
      <w:pPr>
        <w:pStyle w:val="ListParagraph"/>
        <w:numPr>
          <w:ilvl w:val="0"/>
          <w:numId w:val="9"/>
        </w:numPr>
        <w:rPr>
          <w:rFonts w:cs="Arial"/>
        </w:rPr>
      </w:pPr>
      <w:r w:rsidRPr="0003642E">
        <w:rPr>
          <w:rFonts w:cs="Arial"/>
        </w:rPr>
        <w:t>high levels of aggression</w:t>
      </w:r>
    </w:p>
    <w:p w14:paraId="7F6827C4" w14:textId="77777777" w:rsidR="004E66DE" w:rsidRPr="0003642E" w:rsidRDefault="004E66DE" w:rsidP="0080702B">
      <w:pPr>
        <w:pStyle w:val="ListParagraph"/>
        <w:numPr>
          <w:ilvl w:val="0"/>
          <w:numId w:val="9"/>
        </w:numPr>
        <w:rPr>
          <w:rFonts w:cs="Arial"/>
        </w:rPr>
      </w:pPr>
      <w:r w:rsidRPr="0003642E">
        <w:rPr>
          <w:rFonts w:cs="Arial"/>
        </w:rPr>
        <w:t>racist or homophobic comments</w:t>
      </w:r>
    </w:p>
    <w:p w14:paraId="59CA7C18" w14:textId="77777777" w:rsidR="004E66DE" w:rsidRPr="0003642E" w:rsidRDefault="004E66DE" w:rsidP="0080702B">
      <w:pPr>
        <w:pStyle w:val="ListParagraph"/>
        <w:numPr>
          <w:ilvl w:val="0"/>
          <w:numId w:val="9"/>
        </w:numPr>
        <w:rPr>
          <w:rFonts w:cs="Arial"/>
        </w:rPr>
      </w:pPr>
      <w:r w:rsidRPr="0003642E">
        <w:rPr>
          <w:rFonts w:cs="Arial"/>
        </w:rPr>
        <w:t>stealing</w:t>
      </w:r>
    </w:p>
    <w:p w14:paraId="48078227" w14:textId="7FD13B2B" w:rsidR="004E66DE" w:rsidRPr="0003642E" w:rsidRDefault="004E66DE" w:rsidP="0080702B">
      <w:pPr>
        <w:pStyle w:val="ListParagraph"/>
        <w:numPr>
          <w:ilvl w:val="0"/>
          <w:numId w:val="9"/>
        </w:numPr>
        <w:rPr>
          <w:rFonts w:cs="Arial"/>
        </w:rPr>
      </w:pPr>
      <w:r w:rsidRPr="0003642E">
        <w:rPr>
          <w:rFonts w:cs="Arial"/>
        </w:rPr>
        <w:t>bullying</w:t>
      </w:r>
      <w:r w:rsidRPr="0003642E">
        <w:rPr>
          <w:rFonts w:cs="Arial"/>
        </w:rPr>
        <w:tab/>
      </w:r>
    </w:p>
    <w:p w14:paraId="6318FF69" w14:textId="77777777" w:rsidR="004E66DE" w:rsidRPr="0003642E" w:rsidRDefault="004E66DE" w:rsidP="0080702B">
      <w:pPr>
        <w:pStyle w:val="ListParagraph"/>
        <w:numPr>
          <w:ilvl w:val="0"/>
          <w:numId w:val="9"/>
        </w:numPr>
        <w:rPr>
          <w:rFonts w:cs="Arial"/>
        </w:rPr>
      </w:pPr>
      <w:r w:rsidRPr="0003642E">
        <w:rPr>
          <w:rFonts w:cs="Arial"/>
        </w:rPr>
        <w:t>using media (such as mobile phones, internet sites and social networking platforms) in an unacceptable way</w:t>
      </w:r>
    </w:p>
    <w:p w14:paraId="510B58E7" w14:textId="7F49EB7F" w:rsidR="004E66DE" w:rsidRPr="0003642E" w:rsidRDefault="004E66DE" w:rsidP="0080702B">
      <w:pPr>
        <w:pStyle w:val="ListParagraph"/>
        <w:numPr>
          <w:ilvl w:val="0"/>
          <w:numId w:val="9"/>
        </w:numPr>
        <w:rPr>
          <w:rFonts w:cs="Arial"/>
        </w:rPr>
      </w:pPr>
      <w:r w:rsidRPr="0003642E">
        <w:rPr>
          <w:rFonts w:cs="Arial"/>
        </w:rPr>
        <w:t>bringing drugs or any drug paraphernalia onto the school site</w:t>
      </w:r>
    </w:p>
    <w:p w14:paraId="3B5E7620" w14:textId="127CD454" w:rsidR="004E66DE" w:rsidRPr="0003642E" w:rsidRDefault="004E66DE" w:rsidP="0080702B">
      <w:pPr>
        <w:pStyle w:val="ListParagraph"/>
        <w:numPr>
          <w:ilvl w:val="0"/>
          <w:numId w:val="9"/>
        </w:numPr>
        <w:rPr>
          <w:rFonts w:cs="Arial"/>
        </w:rPr>
      </w:pPr>
      <w:r w:rsidRPr="0003642E">
        <w:rPr>
          <w:rFonts w:cs="Arial"/>
        </w:rPr>
        <w:t>bringing any offensive weapon onto the school site</w:t>
      </w:r>
      <w:r w:rsidRPr="0003642E">
        <w:rPr>
          <w:rFonts w:cs="Arial"/>
        </w:rPr>
        <w:tab/>
        <w:t xml:space="preserve"> </w:t>
      </w:r>
      <w:r w:rsidRPr="0003642E">
        <w:rPr>
          <w:rFonts w:cs="Arial"/>
        </w:rPr>
        <w:tab/>
      </w:r>
    </w:p>
    <w:p w14:paraId="31E68C28" w14:textId="77777777" w:rsidR="004E66DE" w:rsidRPr="0003642E" w:rsidRDefault="004E66DE" w:rsidP="004E66DE">
      <w:pPr>
        <w:rPr>
          <w:rFonts w:cs="Arial"/>
        </w:rPr>
      </w:pPr>
    </w:p>
    <w:p w14:paraId="751B21D6" w14:textId="1D6231A8" w:rsidR="004E66DE" w:rsidRPr="0003642E" w:rsidRDefault="004E66DE" w:rsidP="004E66DE">
      <w:pPr>
        <w:rPr>
          <w:rFonts w:cs="Arial"/>
        </w:rPr>
      </w:pPr>
    </w:p>
    <w:p w14:paraId="71D1596A" w14:textId="5C4F226A" w:rsidR="004E66DE" w:rsidRPr="0003642E" w:rsidRDefault="004E66DE" w:rsidP="004E66DE">
      <w:pPr>
        <w:rPr>
          <w:rFonts w:cs="Arial"/>
        </w:rPr>
      </w:pPr>
      <w:r w:rsidRPr="0003642E">
        <w:rPr>
          <w:rFonts w:cs="Arial"/>
        </w:rPr>
        <w:t xml:space="preserve">Possible </w:t>
      </w:r>
      <w:r w:rsidR="008B0ED8" w:rsidRPr="0003642E">
        <w:rPr>
          <w:rFonts w:cs="Arial"/>
        </w:rPr>
        <w:t>courses of action i</w:t>
      </w:r>
      <w:r w:rsidRPr="0003642E">
        <w:rPr>
          <w:rFonts w:cs="Arial"/>
        </w:rPr>
        <w:t>nclude:</w:t>
      </w:r>
    </w:p>
    <w:p w14:paraId="26D69DFE" w14:textId="2E58B764" w:rsidR="004E66DE" w:rsidRPr="0003642E" w:rsidRDefault="004E66DE" w:rsidP="004E66DE">
      <w:pPr>
        <w:rPr>
          <w:rFonts w:cs="Arial"/>
        </w:rPr>
      </w:pPr>
    </w:p>
    <w:p w14:paraId="1C804628" w14:textId="0E39DED9" w:rsidR="004E66DE" w:rsidRPr="0003642E" w:rsidRDefault="004E66DE" w:rsidP="0080702B">
      <w:pPr>
        <w:pStyle w:val="ListParagraph"/>
        <w:numPr>
          <w:ilvl w:val="0"/>
          <w:numId w:val="18"/>
        </w:numPr>
        <w:rPr>
          <w:rFonts w:cs="Arial"/>
        </w:rPr>
      </w:pPr>
      <w:r w:rsidRPr="0003642E">
        <w:rPr>
          <w:rFonts w:cs="Arial"/>
        </w:rPr>
        <w:t>Parents Meeting</w:t>
      </w:r>
    </w:p>
    <w:p w14:paraId="5D26DF21" w14:textId="1F4716D8" w:rsidR="004E66DE" w:rsidRPr="0003642E" w:rsidRDefault="004E66DE" w:rsidP="0080702B">
      <w:pPr>
        <w:pStyle w:val="ListParagraph"/>
        <w:numPr>
          <w:ilvl w:val="0"/>
          <w:numId w:val="18"/>
        </w:numPr>
        <w:rPr>
          <w:rFonts w:cs="Arial"/>
        </w:rPr>
      </w:pPr>
      <w:r w:rsidRPr="0003642E">
        <w:rPr>
          <w:rFonts w:cs="Arial"/>
        </w:rPr>
        <w:t>Involving external professionals</w:t>
      </w:r>
    </w:p>
    <w:p w14:paraId="05442108" w14:textId="58DE728E" w:rsidR="004E66DE" w:rsidRPr="0003642E" w:rsidRDefault="004E66DE" w:rsidP="0080702B">
      <w:pPr>
        <w:pStyle w:val="ListParagraph"/>
        <w:numPr>
          <w:ilvl w:val="0"/>
          <w:numId w:val="18"/>
        </w:numPr>
        <w:rPr>
          <w:rFonts w:cs="Arial"/>
        </w:rPr>
      </w:pPr>
      <w:r w:rsidRPr="0003642E">
        <w:rPr>
          <w:rFonts w:cs="Arial"/>
        </w:rPr>
        <w:t>Removing students from their daily timetable for more intensive intervention</w:t>
      </w:r>
    </w:p>
    <w:p w14:paraId="39B168B8" w14:textId="7D5B88B4" w:rsidR="00762364" w:rsidRPr="0003642E" w:rsidRDefault="00762364" w:rsidP="0080702B">
      <w:pPr>
        <w:pStyle w:val="ListParagraph"/>
        <w:numPr>
          <w:ilvl w:val="0"/>
          <w:numId w:val="18"/>
        </w:numPr>
        <w:rPr>
          <w:rFonts w:cs="Arial"/>
        </w:rPr>
      </w:pPr>
      <w:r w:rsidRPr="0003642E">
        <w:rPr>
          <w:rFonts w:cs="Arial"/>
        </w:rPr>
        <w:t>Withdrawn form offsite activities or trips.</w:t>
      </w:r>
    </w:p>
    <w:p w14:paraId="3B986F61" w14:textId="4B8A43D0" w:rsidR="00762364" w:rsidRPr="0003642E" w:rsidRDefault="00762364" w:rsidP="0080702B">
      <w:pPr>
        <w:pStyle w:val="ListParagraph"/>
        <w:numPr>
          <w:ilvl w:val="0"/>
          <w:numId w:val="18"/>
        </w:numPr>
        <w:rPr>
          <w:rFonts w:cs="Arial"/>
        </w:rPr>
      </w:pPr>
      <w:r w:rsidRPr="0003642E">
        <w:rPr>
          <w:rFonts w:cs="Arial"/>
        </w:rPr>
        <w:t>Exclusion.</w:t>
      </w:r>
    </w:p>
    <w:p w14:paraId="68DDA460" w14:textId="33316920" w:rsidR="004E66DE" w:rsidRPr="0003642E" w:rsidRDefault="004E66DE" w:rsidP="004E66DE">
      <w:pPr>
        <w:rPr>
          <w:rFonts w:cs="Arial"/>
        </w:rPr>
      </w:pPr>
    </w:p>
    <w:p w14:paraId="099AACCC" w14:textId="77777777" w:rsidR="008B0ED8" w:rsidRPr="0003642E" w:rsidRDefault="008B0ED8" w:rsidP="004E66DE">
      <w:pPr>
        <w:rPr>
          <w:rFonts w:cs="Arial"/>
        </w:rPr>
      </w:pPr>
    </w:p>
    <w:p w14:paraId="6C8C18DE" w14:textId="5BD0C6AB" w:rsidR="00F706D7" w:rsidRPr="0003642E" w:rsidRDefault="004E66DE" w:rsidP="000F0992">
      <w:pPr>
        <w:rPr>
          <w:rFonts w:cs="Arial"/>
          <w:b/>
          <w:u w:val="single"/>
        </w:rPr>
      </w:pPr>
      <w:r w:rsidRPr="0003642E">
        <w:rPr>
          <w:rFonts w:cs="Arial"/>
        </w:rPr>
        <w:t xml:space="preserve">On the </w:t>
      </w:r>
      <w:r w:rsidR="0080702B" w:rsidRPr="0003642E">
        <w:rPr>
          <w:rFonts w:cs="Arial"/>
        </w:rPr>
        <w:t xml:space="preserve">rare </w:t>
      </w:r>
      <w:r w:rsidRPr="0003642E">
        <w:rPr>
          <w:rFonts w:cs="Arial"/>
        </w:rPr>
        <w:t>occasions a student’s behaviour is deemed to be so serious or present such a risk to the safety of others as to merit police involvement, we will liaise with the local police.</w:t>
      </w:r>
    </w:p>
    <w:p w14:paraId="04E19E83" w14:textId="4FB282ED" w:rsidR="001A5A77" w:rsidRDefault="001A5A77" w:rsidP="000F0992">
      <w:pPr>
        <w:rPr>
          <w:rFonts w:cs="Arial"/>
          <w:b/>
          <w:u w:val="single"/>
        </w:rPr>
      </w:pPr>
    </w:p>
    <w:p w14:paraId="45CF22D6" w14:textId="77777777" w:rsidR="001A5A77" w:rsidRDefault="001A5A77" w:rsidP="000F0992">
      <w:pPr>
        <w:rPr>
          <w:rFonts w:cs="Arial"/>
          <w:b/>
          <w:u w:val="single"/>
        </w:rPr>
      </w:pPr>
    </w:p>
    <w:p w14:paraId="2CC26889" w14:textId="2D117E5A" w:rsidR="000F0992" w:rsidRPr="00613102" w:rsidRDefault="00A83852" w:rsidP="00613102">
      <w:pPr>
        <w:pStyle w:val="ListParagraph"/>
        <w:numPr>
          <w:ilvl w:val="0"/>
          <w:numId w:val="42"/>
        </w:numPr>
        <w:rPr>
          <w:rFonts w:cs="Arial"/>
          <w:b/>
          <w:u w:val="single"/>
        </w:rPr>
      </w:pPr>
      <w:r w:rsidRPr="00613102">
        <w:rPr>
          <w:rFonts w:cs="Arial"/>
          <w:b/>
          <w:u w:val="single"/>
        </w:rPr>
        <w:t>Off Site Behaviours</w:t>
      </w:r>
    </w:p>
    <w:p w14:paraId="4B089D43" w14:textId="77777777" w:rsidR="00A83852" w:rsidRPr="0003642E" w:rsidRDefault="00A83852" w:rsidP="000F0992">
      <w:pPr>
        <w:rPr>
          <w:rFonts w:cs="Arial"/>
          <w:b/>
          <w:u w:val="single"/>
        </w:rPr>
      </w:pPr>
    </w:p>
    <w:p w14:paraId="1168D07E" w14:textId="470F9257" w:rsidR="00A83852" w:rsidRPr="0003642E" w:rsidRDefault="00A83852" w:rsidP="00A83852">
      <w:pPr>
        <w:rPr>
          <w:rFonts w:cs="Arial"/>
        </w:rPr>
      </w:pPr>
      <w:r w:rsidRPr="0003642E">
        <w:rPr>
          <w:rFonts w:cs="Arial"/>
        </w:rPr>
        <w:t>The February 2014 DfE ‘Behaviour and Discipline in Schools’ documents states Head</w:t>
      </w:r>
      <w:r w:rsidR="008B0ED8" w:rsidRPr="0003642E">
        <w:rPr>
          <w:rFonts w:cs="Arial"/>
        </w:rPr>
        <w:t xml:space="preserve"> T</w:t>
      </w:r>
      <w:r w:rsidRPr="0003642E">
        <w:rPr>
          <w:rFonts w:cs="Arial"/>
        </w:rPr>
        <w:t xml:space="preserve">eachers have a statutory power to intervene in these circumstances ‘to such an extent as is reasonable’. </w:t>
      </w:r>
    </w:p>
    <w:p w14:paraId="7D131F7A" w14:textId="77777777" w:rsidR="00A83852" w:rsidRPr="0003642E" w:rsidRDefault="00A83852" w:rsidP="00A83852">
      <w:pPr>
        <w:rPr>
          <w:rFonts w:cs="Arial"/>
        </w:rPr>
      </w:pPr>
    </w:p>
    <w:p w14:paraId="61AB83E1" w14:textId="061014D6" w:rsidR="00A83852" w:rsidRPr="0003642E" w:rsidRDefault="00A83852" w:rsidP="00A83852">
      <w:pPr>
        <w:rPr>
          <w:rFonts w:cs="Arial"/>
        </w:rPr>
      </w:pPr>
      <w:r w:rsidRPr="0003642E">
        <w:rPr>
          <w:rFonts w:cs="Arial"/>
        </w:rPr>
        <w:t>This includes behaviour:</w:t>
      </w:r>
    </w:p>
    <w:p w14:paraId="31FC04F3" w14:textId="77777777" w:rsidR="008B0ED8" w:rsidRPr="0003642E" w:rsidRDefault="008B0ED8" w:rsidP="00A83852">
      <w:pPr>
        <w:rPr>
          <w:rFonts w:cs="Arial"/>
        </w:rPr>
      </w:pPr>
    </w:p>
    <w:p w14:paraId="0BEF329F" w14:textId="77777777" w:rsidR="00A83852" w:rsidRPr="0003642E" w:rsidRDefault="00A83852" w:rsidP="0080702B">
      <w:pPr>
        <w:numPr>
          <w:ilvl w:val="0"/>
          <w:numId w:val="8"/>
        </w:numPr>
        <w:rPr>
          <w:rFonts w:cs="Arial"/>
        </w:rPr>
      </w:pPr>
      <w:r w:rsidRPr="0003642E">
        <w:rPr>
          <w:rFonts w:cs="Arial"/>
        </w:rPr>
        <w:t>on work experience or college placements,</w:t>
      </w:r>
    </w:p>
    <w:p w14:paraId="7275B61B" w14:textId="77777777" w:rsidR="00A83852" w:rsidRPr="0003642E" w:rsidRDefault="00A83852" w:rsidP="0080702B">
      <w:pPr>
        <w:numPr>
          <w:ilvl w:val="0"/>
          <w:numId w:val="8"/>
        </w:numPr>
        <w:rPr>
          <w:rFonts w:cs="Arial"/>
        </w:rPr>
      </w:pPr>
      <w:r w:rsidRPr="0003642E">
        <w:rPr>
          <w:rFonts w:cs="Arial"/>
        </w:rPr>
        <w:t>on educational visits and other school or sporting events</w:t>
      </w:r>
    </w:p>
    <w:p w14:paraId="28D81A6D" w14:textId="77777777" w:rsidR="00A83852" w:rsidRPr="0003642E" w:rsidRDefault="00A83852" w:rsidP="0080702B">
      <w:pPr>
        <w:numPr>
          <w:ilvl w:val="0"/>
          <w:numId w:val="8"/>
        </w:numPr>
        <w:rPr>
          <w:rFonts w:cs="Arial"/>
        </w:rPr>
      </w:pPr>
      <w:r w:rsidRPr="0003642E">
        <w:rPr>
          <w:rFonts w:cs="Arial"/>
        </w:rPr>
        <w:t xml:space="preserve">on the way to and from school </w:t>
      </w:r>
    </w:p>
    <w:p w14:paraId="057AA1BE" w14:textId="77777777" w:rsidR="00A83852" w:rsidRPr="0003642E" w:rsidRDefault="00A83852" w:rsidP="0080702B">
      <w:pPr>
        <w:numPr>
          <w:ilvl w:val="0"/>
          <w:numId w:val="8"/>
        </w:numPr>
        <w:rPr>
          <w:rFonts w:cs="Arial"/>
        </w:rPr>
      </w:pPr>
      <w:r w:rsidRPr="0003642E">
        <w:rPr>
          <w:rFonts w:cs="Arial"/>
        </w:rPr>
        <w:t>when wearing school uniform in a public place</w:t>
      </w:r>
    </w:p>
    <w:p w14:paraId="4C9B96D7" w14:textId="77777777" w:rsidR="00A83852" w:rsidRPr="0003642E" w:rsidRDefault="00A83852" w:rsidP="0080702B">
      <w:pPr>
        <w:numPr>
          <w:ilvl w:val="0"/>
          <w:numId w:val="8"/>
        </w:numPr>
        <w:rPr>
          <w:rFonts w:cs="Arial"/>
        </w:rPr>
      </w:pPr>
      <w:r w:rsidRPr="0003642E">
        <w:rPr>
          <w:rFonts w:cs="Arial"/>
        </w:rPr>
        <w:t>that is abusive towards members of the public to and from school</w:t>
      </w:r>
    </w:p>
    <w:p w14:paraId="07F6A561" w14:textId="77777777" w:rsidR="00A83852" w:rsidRPr="0003642E" w:rsidRDefault="00A83852" w:rsidP="0080702B">
      <w:pPr>
        <w:numPr>
          <w:ilvl w:val="0"/>
          <w:numId w:val="8"/>
        </w:numPr>
        <w:rPr>
          <w:rFonts w:cs="Arial"/>
        </w:rPr>
      </w:pPr>
      <w:r w:rsidRPr="0003642E">
        <w:rPr>
          <w:rFonts w:cs="Arial"/>
        </w:rPr>
        <w:t>that could be classed as harassment towards a member of staff or student off the school premises.</w:t>
      </w:r>
    </w:p>
    <w:p w14:paraId="7BA07B11" w14:textId="5D4AD3CE" w:rsidR="008B0ED8" w:rsidRPr="0003642E" w:rsidRDefault="001A5A77" w:rsidP="0003642E">
      <w:pPr>
        <w:pStyle w:val="ListParagraph"/>
        <w:numPr>
          <w:ilvl w:val="0"/>
          <w:numId w:val="8"/>
        </w:numPr>
        <w:rPr>
          <w:rFonts w:cs="Arial"/>
          <w:strike/>
        </w:rPr>
      </w:pPr>
      <w:r>
        <w:rPr>
          <w:rFonts w:cs="Arial"/>
        </w:rPr>
        <w:t>a</w:t>
      </w:r>
      <w:r w:rsidRPr="0003642E">
        <w:rPr>
          <w:rFonts w:cs="Arial"/>
        </w:rPr>
        <w:t>nti-social</w:t>
      </w:r>
      <w:r w:rsidR="00A83852" w:rsidRPr="0003642E">
        <w:rPr>
          <w:rFonts w:cs="Arial"/>
        </w:rPr>
        <w:t xml:space="preserve"> behaviour on social networking platforms. </w:t>
      </w:r>
    </w:p>
    <w:p w14:paraId="2F763774" w14:textId="77777777" w:rsidR="0003642E" w:rsidRPr="0003642E" w:rsidRDefault="0003642E" w:rsidP="0003642E">
      <w:pPr>
        <w:pStyle w:val="ListParagraph"/>
        <w:rPr>
          <w:rFonts w:cs="Arial"/>
          <w:strike/>
        </w:rPr>
      </w:pPr>
    </w:p>
    <w:p w14:paraId="1B1E3118" w14:textId="57CC7D5C" w:rsidR="008B0ED8" w:rsidRDefault="008B0ED8" w:rsidP="000F0992">
      <w:pPr>
        <w:pStyle w:val="PlainText"/>
        <w:rPr>
          <w:rFonts w:ascii="Arial" w:hAnsi="Arial" w:cs="Arial"/>
          <w:sz w:val="24"/>
          <w:szCs w:val="24"/>
        </w:rPr>
      </w:pPr>
    </w:p>
    <w:p w14:paraId="5AF20AB0" w14:textId="1D5EE420" w:rsidR="009600E1" w:rsidRDefault="009600E1" w:rsidP="000F0992">
      <w:pPr>
        <w:pStyle w:val="PlainText"/>
        <w:rPr>
          <w:rFonts w:ascii="Arial" w:hAnsi="Arial" w:cs="Arial"/>
          <w:sz w:val="24"/>
          <w:szCs w:val="24"/>
        </w:rPr>
      </w:pPr>
      <w:r>
        <w:rPr>
          <w:rFonts w:ascii="Arial" w:hAnsi="Arial" w:cs="Arial"/>
          <w:sz w:val="24"/>
          <w:szCs w:val="24"/>
        </w:rPr>
        <w:t xml:space="preserve">Suggestions that someone would lead, notice gaps, review, </w:t>
      </w:r>
      <w:r w:rsidRPr="008E2B2E">
        <w:rPr>
          <w:rFonts w:ascii="Arial" w:hAnsi="Arial" w:cs="Arial"/>
          <w:b/>
          <w:bCs/>
          <w:sz w:val="24"/>
          <w:szCs w:val="24"/>
        </w:rPr>
        <w:t>champion</w:t>
      </w:r>
      <w:r>
        <w:rPr>
          <w:rFonts w:ascii="Arial" w:hAnsi="Arial" w:cs="Arial"/>
          <w:sz w:val="24"/>
          <w:szCs w:val="24"/>
        </w:rPr>
        <w:t xml:space="preserve"> team so people to go to if struggling with this</w:t>
      </w:r>
      <w:r w:rsidR="008E2B2E">
        <w:rPr>
          <w:rFonts w:ascii="Arial" w:hAnsi="Arial" w:cs="Arial"/>
          <w:sz w:val="24"/>
          <w:szCs w:val="24"/>
        </w:rPr>
        <w:t xml:space="preserve">. Build into appraisal processes. </w:t>
      </w:r>
    </w:p>
    <w:p w14:paraId="66B16C2C" w14:textId="17F82FD2" w:rsidR="009600E1" w:rsidRDefault="009600E1" w:rsidP="000F0992">
      <w:pPr>
        <w:pStyle w:val="PlainText"/>
        <w:rPr>
          <w:rFonts w:ascii="Arial" w:hAnsi="Arial" w:cs="Arial"/>
          <w:sz w:val="24"/>
          <w:szCs w:val="24"/>
        </w:rPr>
      </w:pPr>
    </w:p>
    <w:p w14:paraId="274F5133" w14:textId="1AB7CFEC" w:rsidR="00334156" w:rsidRDefault="00334156" w:rsidP="000F0992">
      <w:pPr>
        <w:pStyle w:val="PlainText"/>
        <w:rPr>
          <w:rFonts w:ascii="Arial" w:hAnsi="Arial" w:cs="Arial"/>
          <w:sz w:val="24"/>
          <w:szCs w:val="24"/>
        </w:rPr>
      </w:pPr>
    </w:p>
    <w:p w14:paraId="3733669D" w14:textId="77777777" w:rsidR="00334156" w:rsidRPr="0003642E" w:rsidRDefault="00334156" w:rsidP="000F0992">
      <w:pPr>
        <w:pStyle w:val="PlainText"/>
        <w:rPr>
          <w:rFonts w:ascii="Arial" w:hAnsi="Arial" w:cs="Arial"/>
          <w:sz w:val="24"/>
          <w:szCs w:val="24"/>
        </w:rPr>
      </w:pPr>
    </w:p>
    <w:p w14:paraId="2C054625" w14:textId="244DA86E" w:rsidR="000F0992" w:rsidRPr="0003642E" w:rsidRDefault="000F0992" w:rsidP="00613102">
      <w:pPr>
        <w:pStyle w:val="PlainText"/>
        <w:numPr>
          <w:ilvl w:val="0"/>
          <w:numId w:val="42"/>
        </w:numPr>
        <w:rPr>
          <w:rFonts w:ascii="Arial" w:hAnsi="Arial" w:cs="Arial"/>
          <w:b/>
          <w:sz w:val="24"/>
          <w:szCs w:val="24"/>
          <w:u w:val="single"/>
        </w:rPr>
      </w:pPr>
      <w:r w:rsidRPr="0003642E">
        <w:rPr>
          <w:rFonts w:ascii="Arial" w:hAnsi="Arial" w:cs="Arial"/>
          <w:b/>
          <w:sz w:val="24"/>
          <w:szCs w:val="24"/>
          <w:u w:val="single"/>
        </w:rPr>
        <w:t xml:space="preserve">Exclusions </w:t>
      </w:r>
    </w:p>
    <w:p w14:paraId="6160C0C5" w14:textId="77777777" w:rsidR="000F0992" w:rsidRPr="0003642E" w:rsidRDefault="000F0992" w:rsidP="000F0992">
      <w:pPr>
        <w:rPr>
          <w:rFonts w:cs="Arial"/>
        </w:rPr>
      </w:pPr>
    </w:p>
    <w:p w14:paraId="57D042C5" w14:textId="77777777" w:rsidR="000F0992" w:rsidRPr="0003642E" w:rsidRDefault="000F0992" w:rsidP="000F0992">
      <w:pPr>
        <w:rPr>
          <w:rFonts w:cs="Arial"/>
        </w:rPr>
      </w:pPr>
      <w:r w:rsidRPr="0003642E">
        <w:rPr>
          <w:rFonts w:cs="Arial"/>
        </w:rPr>
        <w:t>The school tries to avoid the use of exclusion wherever possible</w:t>
      </w:r>
      <w:r w:rsidR="006E266B" w:rsidRPr="0003642E">
        <w:rPr>
          <w:rFonts w:cs="Arial"/>
        </w:rPr>
        <w:t xml:space="preserve">. </w:t>
      </w:r>
      <w:r w:rsidRPr="0003642E">
        <w:rPr>
          <w:rFonts w:cs="Arial"/>
        </w:rPr>
        <w:t xml:space="preserve"> Parents/Carers will be notified of any Internal or External (Fixed Term) Exclusion by telephone. A letter will follow which will outline the reason behind the decision to exclude. Fixed term Exclusion letters will set out the terms and conditions of the exclusion.</w:t>
      </w:r>
    </w:p>
    <w:p w14:paraId="6B9E6D69" w14:textId="77777777" w:rsidR="000F0992" w:rsidRPr="0003642E" w:rsidRDefault="000F0992" w:rsidP="000F0992">
      <w:pPr>
        <w:pStyle w:val="PlainText"/>
        <w:rPr>
          <w:rFonts w:ascii="Arial" w:hAnsi="Arial" w:cs="Arial"/>
          <w:sz w:val="24"/>
          <w:szCs w:val="24"/>
        </w:rPr>
      </w:pPr>
    </w:p>
    <w:p w14:paraId="37D839ED" w14:textId="77777777" w:rsidR="000F0992" w:rsidRPr="0003642E" w:rsidRDefault="000F0992" w:rsidP="000F0992">
      <w:pPr>
        <w:pStyle w:val="PlainText"/>
        <w:rPr>
          <w:rFonts w:ascii="Arial" w:hAnsi="Arial" w:cs="Arial"/>
          <w:sz w:val="24"/>
          <w:szCs w:val="24"/>
        </w:rPr>
      </w:pPr>
      <w:r w:rsidRPr="0003642E">
        <w:rPr>
          <w:rFonts w:ascii="Arial" w:hAnsi="Arial" w:cs="Arial"/>
          <w:sz w:val="24"/>
          <w:szCs w:val="24"/>
        </w:rPr>
        <w:t>The school will work to the principles outlined in the DfES guidance on exclusion from schools and student referral units and with staff from the clinic.  As outlined in the exclusion policy:-</w:t>
      </w:r>
    </w:p>
    <w:p w14:paraId="7D32F869" w14:textId="77777777" w:rsidR="000F0992" w:rsidRPr="0003642E" w:rsidRDefault="000F0992" w:rsidP="000F0992">
      <w:pPr>
        <w:pStyle w:val="PlainText"/>
        <w:rPr>
          <w:rFonts w:ascii="Arial" w:hAnsi="Arial" w:cs="Arial"/>
          <w:sz w:val="24"/>
          <w:szCs w:val="24"/>
        </w:rPr>
      </w:pPr>
    </w:p>
    <w:p w14:paraId="2770C0A4" w14:textId="4C5FB05D" w:rsidR="000F0992" w:rsidRPr="0003642E" w:rsidRDefault="000F0992" w:rsidP="000F0992">
      <w:pPr>
        <w:pStyle w:val="PlainText"/>
        <w:rPr>
          <w:rFonts w:ascii="Arial" w:hAnsi="Arial" w:cs="Arial"/>
          <w:i/>
          <w:sz w:val="24"/>
          <w:szCs w:val="24"/>
        </w:rPr>
      </w:pPr>
      <w:r w:rsidRPr="0003642E">
        <w:rPr>
          <w:rFonts w:ascii="Arial" w:hAnsi="Arial" w:cs="Arial"/>
          <w:sz w:val="24"/>
          <w:szCs w:val="24"/>
        </w:rPr>
        <w:t xml:space="preserve"> “</w:t>
      </w:r>
      <w:r w:rsidR="001A5A77">
        <w:rPr>
          <w:rFonts w:ascii="Arial" w:hAnsi="Arial" w:cs="Arial"/>
          <w:sz w:val="24"/>
          <w:szCs w:val="24"/>
        </w:rPr>
        <w:t>A</w:t>
      </w:r>
      <w:r w:rsidRPr="0003642E">
        <w:rPr>
          <w:rFonts w:ascii="Arial" w:hAnsi="Arial" w:cs="Arial"/>
          <w:i/>
          <w:sz w:val="24"/>
          <w:szCs w:val="24"/>
        </w:rPr>
        <w:t xml:space="preserve"> decision to exclude a student will be taken only:</w:t>
      </w:r>
    </w:p>
    <w:p w14:paraId="2B9B2E05" w14:textId="77777777" w:rsidR="000F0992" w:rsidRPr="0003642E" w:rsidRDefault="000F0992" w:rsidP="000F0992">
      <w:pPr>
        <w:pStyle w:val="PlainText"/>
        <w:rPr>
          <w:rFonts w:ascii="Arial" w:hAnsi="Arial" w:cs="Arial"/>
          <w:i/>
          <w:sz w:val="24"/>
          <w:szCs w:val="24"/>
        </w:rPr>
      </w:pPr>
    </w:p>
    <w:p w14:paraId="7B413281" w14:textId="7DAE7AE4" w:rsidR="000F0992" w:rsidRPr="0003642E" w:rsidRDefault="001A5A77" w:rsidP="0080702B">
      <w:pPr>
        <w:numPr>
          <w:ilvl w:val="0"/>
          <w:numId w:val="11"/>
        </w:numPr>
        <w:rPr>
          <w:rFonts w:cs="Arial"/>
          <w:i/>
        </w:rPr>
      </w:pPr>
      <w:r>
        <w:rPr>
          <w:rFonts w:cs="Arial"/>
          <w:i/>
        </w:rPr>
        <w:t>I</w:t>
      </w:r>
      <w:r w:rsidR="000F0992" w:rsidRPr="0003642E">
        <w:rPr>
          <w:rFonts w:cs="Arial"/>
          <w:i/>
        </w:rPr>
        <w:t>n response to a serious breach or persistent breaches of the school’s behaviour policy; and</w:t>
      </w:r>
    </w:p>
    <w:p w14:paraId="0F3B8404" w14:textId="7FA8219B" w:rsidR="000F0992" w:rsidRPr="0003642E" w:rsidRDefault="001A5A77" w:rsidP="0080702B">
      <w:pPr>
        <w:numPr>
          <w:ilvl w:val="0"/>
          <w:numId w:val="11"/>
        </w:numPr>
        <w:rPr>
          <w:rFonts w:cs="Arial"/>
          <w:i/>
        </w:rPr>
      </w:pPr>
      <w:r w:rsidRPr="0003642E">
        <w:rPr>
          <w:rFonts w:cs="Arial"/>
          <w:i/>
        </w:rPr>
        <w:t>Where</w:t>
      </w:r>
      <w:r w:rsidR="000F0992" w:rsidRPr="0003642E">
        <w:rPr>
          <w:rFonts w:cs="Arial"/>
          <w:i/>
        </w:rPr>
        <w:t xml:space="preserve"> allowing the student to remain in school would seriously harm the education or welfare of the student or others in the school.</w:t>
      </w:r>
    </w:p>
    <w:p w14:paraId="79443862" w14:textId="77777777" w:rsidR="000F0992" w:rsidRPr="0003642E" w:rsidRDefault="000F0992" w:rsidP="000F0992">
      <w:pPr>
        <w:rPr>
          <w:rFonts w:cs="Arial"/>
          <w:i/>
        </w:rPr>
      </w:pPr>
    </w:p>
    <w:p w14:paraId="49340AE0" w14:textId="05799D7F" w:rsidR="000F0992" w:rsidRPr="0003642E" w:rsidRDefault="000F0992" w:rsidP="000F0992">
      <w:pPr>
        <w:pStyle w:val="PlainText"/>
        <w:rPr>
          <w:rFonts w:ascii="Arial" w:hAnsi="Arial" w:cs="Arial"/>
          <w:sz w:val="24"/>
          <w:szCs w:val="24"/>
        </w:rPr>
      </w:pPr>
      <w:r w:rsidRPr="0003642E">
        <w:rPr>
          <w:rFonts w:ascii="Arial" w:hAnsi="Arial" w:cs="Arial"/>
          <w:sz w:val="24"/>
          <w:szCs w:val="24"/>
        </w:rPr>
        <w:t>The decision to exclude a student is a matter of judgement for the Head</w:t>
      </w:r>
      <w:r w:rsidR="001A5A77">
        <w:rPr>
          <w:rFonts w:ascii="Arial" w:hAnsi="Arial" w:cs="Arial"/>
          <w:sz w:val="24"/>
          <w:szCs w:val="24"/>
        </w:rPr>
        <w:t xml:space="preserve"> T</w:t>
      </w:r>
      <w:r w:rsidRPr="0003642E">
        <w:rPr>
          <w:rFonts w:ascii="Arial" w:hAnsi="Arial" w:cs="Arial"/>
          <w:sz w:val="24"/>
          <w:szCs w:val="24"/>
        </w:rPr>
        <w:t xml:space="preserve">eacher, who will take into account the likely impact of the </w:t>
      </w:r>
      <w:r w:rsidR="00F706D7" w:rsidRPr="0003642E">
        <w:rPr>
          <w:rFonts w:ascii="Arial" w:hAnsi="Arial" w:cs="Arial"/>
          <w:sz w:val="24"/>
          <w:szCs w:val="24"/>
        </w:rPr>
        <w:t xml:space="preserve">incident(s) </w:t>
      </w:r>
      <w:r w:rsidRPr="0003642E">
        <w:rPr>
          <w:rFonts w:ascii="Arial" w:hAnsi="Arial" w:cs="Arial"/>
          <w:sz w:val="24"/>
          <w:szCs w:val="24"/>
        </w:rPr>
        <w:t xml:space="preserve">on the life of the </w:t>
      </w:r>
      <w:r w:rsidR="00F706D7" w:rsidRPr="0003642E">
        <w:rPr>
          <w:rFonts w:ascii="Arial" w:hAnsi="Arial" w:cs="Arial"/>
          <w:sz w:val="24"/>
          <w:szCs w:val="24"/>
        </w:rPr>
        <w:t>school, the</w:t>
      </w:r>
      <w:r w:rsidR="00A83852" w:rsidRPr="0003642E">
        <w:rPr>
          <w:rFonts w:ascii="Arial" w:hAnsi="Arial" w:cs="Arial"/>
          <w:sz w:val="24"/>
          <w:szCs w:val="24"/>
        </w:rPr>
        <w:t xml:space="preserve"> </w:t>
      </w:r>
      <w:r w:rsidR="00F706D7" w:rsidRPr="0003642E">
        <w:rPr>
          <w:rFonts w:ascii="Arial" w:hAnsi="Arial" w:cs="Arial"/>
          <w:sz w:val="24"/>
          <w:szCs w:val="24"/>
        </w:rPr>
        <w:t>student’s</w:t>
      </w:r>
      <w:r w:rsidR="00A83852" w:rsidRPr="0003642E">
        <w:rPr>
          <w:rFonts w:ascii="Arial" w:hAnsi="Arial" w:cs="Arial"/>
          <w:sz w:val="24"/>
          <w:szCs w:val="24"/>
        </w:rPr>
        <w:t xml:space="preserve"> individual needs</w:t>
      </w:r>
      <w:r w:rsidR="00F706D7" w:rsidRPr="0003642E">
        <w:rPr>
          <w:rFonts w:ascii="Arial" w:hAnsi="Arial" w:cs="Arial"/>
          <w:sz w:val="24"/>
          <w:szCs w:val="24"/>
        </w:rPr>
        <w:t xml:space="preserve"> and the context of the situation(s)</w:t>
      </w:r>
      <w:r w:rsidR="00A83852" w:rsidRPr="0003642E">
        <w:rPr>
          <w:rFonts w:ascii="Arial" w:hAnsi="Arial" w:cs="Arial"/>
          <w:sz w:val="24"/>
          <w:szCs w:val="24"/>
        </w:rPr>
        <w:t>.</w:t>
      </w:r>
      <w:r w:rsidRPr="0003642E">
        <w:rPr>
          <w:rFonts w:ascii="Arial" w:hAnsi="Arial" w:cs="Arial"/>
          <w:sz w:val="24"/>
          <w:szCs w:val="24"/>
        </w:rPr>
        <w:t xml:space="preserve"> This may include behaviour on or off school premises which is in breach of the standards of behaviour expected by the school. </w:t>
      </w:r>
    </w:p>
    <w:p w14:paraId="6C921634" w14:textId="77777777" w:rsidR="000F0992" w:rsidRPr="0003642E" w:rsidRDefault="000F0992" w:rsidP="000F0992">
      <w:pPr>
        <w:pStyle w:val="PlainText"/>
        <w:rPr>
          <w:rFonts w:ascii="Arial" w:hAnsi="Arial" w:cs="Arial"/>
          <w:sz w:val="24"/>
          <w:szCs w:val="24"/>
        </w:rPr>
      </w:pPr>
    </w:p>
    <w:p w14:paraId="235F5C66" w14:textId="77777777" w:rsidR="001A5A77" w:rsidRDefault="001A5A77" w:rsidP="000F0992">
      <w:pPr>
        <w:pStyle w:val="PlainText"/>
        <w:rPr>
          <w:rFonts w:ascii="Arial" w:hAnsi="Arial" w:cs="Arial"/>
          <w:sz w:val="24"/>
          <w:szCs w:val="24"/>
        </w:rPr>
      </w:pPr>
    </w:p>
    <w:p w14:paraId="1C5EF7D7" w14:textId="77777777" w:rsidR="001A5A77" w:rsidRDefault="001A5A77" w:rsidP="000F0992">
      <w:pPr>
        <w:pStyle w:val="PlainText"/>
        <w:rPr>
          <w:rFonts w:ascii="Arial" w:hAnsi="Arial" w:cs="Arial"/>
          <w:sz w:val="24"/>
          <w:szCs w:val="24"/>
        </w:rPr>
      </w:pPr>
    </w:p>
    <w:p w14:paraId="3B6AB922" w14:textId="05C2C728" w:rsidR="000F0992" w:rsidRPr="0003642E" w:rsidRDefault="000F0992" w:rsidP="000F0992">
      <w:pPr>
        <w:pStyle w:val="PlainText"/>
        <w:rPr>
          <w:rFonts w:ascii="Arial" w:hAnsi="Arial" w:cs="Arial"/>
          <w:sz w:val="24"/>
          <w:szCs w:val="24"/>
        </w:rPr>
      </w:pPr>
      <w:r w:rsidRPr="0003642E">
        <w:rPr>
          <w:rFonts w:ascii="Arial" w:hAnsi="Arial" w:cs="Arial"/>
          <w:sz w:val="24"/>
          <w:szCs w:val="24"/>
        </w:rPr>
        <w:t xml:space="preserve">There are two types of </w:t>
      </w:r>
      <w:r w:rsidR="000B2134" w:rsidRPr="0003642E">
        <w:rPr>
          <w:rFonts w:ascii="Arial" w:hAnsi="Arial" w:cs="Arial"/>
          <w:sz w:val="24"/>
          <w:szCs w:val="24"/>
        </w:rPr>
        <w:t xml:space="preserve">external </w:t>
      </w:r>
      <w:r w:rsidRPr="0003642E">
        <w:rPr>
          <w:rFonts w:ascii="Arial" w:hAnsi="Arial" w:cs="Arial"/>
          <w:sz w:val="24"/>
          <w:szCs w:val="24"/>
        </w:rPr>
        <w:t xml:space="preserve">exclusion: </w:t>
      </w:r>
    </w:p>
    <w:p w14:paraId="084D2B17" w14:textId="77777777" w:rsidR="000F0992" w:rsidRPr="0003642E" w:rsidRDefault="000F0992" w:rsidP="000F0992">
      <w:pPr>
        <w:pStyle w:val="PlainText"/>
        <w:rPr>
          <w:rFonts w:ascii="Arial" w:hAnsi="Arial" w:cs="Arial"/>
          <w:i/>
          <w:sz w:val="24"/>
          <w:szCs w:val="24"/>
        </w:rPr>
      </w:pPr>
    </w:p>
    <w:p w14:paraId="137ACDC0" w14:textId="77777777" w:rsidR="000F0992" w:rsidRPr="0003642E" w:rsidRDefault="000F0992" w:rsidP="0080702B">
      <w:pPr>
        <w:pStyle w:val="PlainText"/>
        <w:numPr>
          <w:ilvl w:val="0"/>
          <w:numId w:val="12"/>
        </w:numPr>
        <w:rPr>
          <w:rFonts w:ascii="Arial" w:hAnsi="Arial" w:cs="Arial"/>
          <w:sz w:val="24"/>
          <w:szCs w:val="24"/>
        </w:rPr>
      </w:pPr>
      <w:r w:rsidRPr="0003642E">
        <w:rPr>
          <w:rFonts w:ascii="Arial" w:hAnsi="Arial" w:cs="Arial"/>
          <w:sz w:val="24"/>
          <w:szCs w:val="24"/>
          <w:u w:val="single"/>
        </w:rPr>
        <w:t>Permanent Exclusion</w:t>
      </w:r>
      <w:r w:rsidRPr="0003642E">
        <w:rPr>
          <w:rFonts w:ascii="Arial" w:hAnsi="Arial" w:cs="Arial"/>
          <w:sz w:val="24"/>
          <w:szCs w:val="24"/>
        </w:rPr>
        <w:t xml:space="preserve"> – the student is not allowed to return to the school. </w:t>
      </w:r>
    </w:p>
    <w:p w14:paraId="693401A9" w14:textId="77777777" w:rsidR="000F0992" w:rsidRPr="0003642E" w:rsidRDefault="000F0992" w:rsidP="000F0992">
      <w:pPr>
        <w:pStyle w:val="PlainText"/>
        <w:ind w:left="720"/>
        <w:rPr>
          <w:rFonts w:ascii="Arial" w:hAnsi="Arial" w:cs="Arial"/>
          <w:sz w:val="24"/>
          <w:szCs w:val="24"/>
        </w:rPr>
      </w:pPr>
    </w:p>
    <w:p w14:paraId="0B30921B" w14:textId="64DE7923" w:rsidR="000F0992" w:rsidRPr="0003642E" w:rsidRDefault="000F0992" w:rsidP="0080702B">
      <w:pPr>
        <w:pStyle w:val="PlainText"/>
        <w:numPr>
          <w:ilvl w:val="0"/>
          <w:numId w:val="12"/>
        </w:numPr>
        <w:rPr>
          <w:rFonts w:ascii="Arial" w:hAnsi="Arial" w:cs="Arial"/>
          <w:sz w:val="24"/>
          <w:szCs w:val="24"/>
        </w:rPr>
      </w:pPr>
      <w:r w:rsidRPr="0003642E">
        <w:rPr>
          <w:rFonts w:ascii="Arial" w:hAnsi="Arial" w:cs="Arial"/>
          <w:sz w:val="24"/>
          <w:szCs w:val="24"/>
          <w:u w:val="single"/>
        </w:rPr>
        <w:t>Fixed Term Exclusion</w:t>
      </w:r>
      <w:r w:rsidRPr="0003642E">
        <w:rPr>
          <w:rFonts w:ascii="Arial" w:hAnsi="Arial" w:cs="Arial"/>
          <w:sz w:val="24"/>
          <w:szCs w:val="24"/>
        </w:rPr>
        <w:t xml:space="preserve"> – the student is required to not attend school for a stated number of days</w:t>
      </w:r>
      <w:r w:rsidR="00F706D7" w:rsidRPr="0003642E">
        <w:rPr>
          <w:rFonts w:ascii="Arial" w:hAnsi="Arial" w:cs="Arial"/>
          <w:sz w:val="24"/>
          <w:szCs w:val="24"/>
        </w:rPr>
        <w:t>.</w:t>
      </w:r>
      <w:r w:rsidRPr="0003642E">
        <w:rPr>
          <w:rFonts w:ascii="Arial" w:hAnsi="Arial" w:cs="Arial"/>
          <w:sz w:val="24"/>
          <w:szCs w:val="24"/>
        </w:rPr>
        <w:t xml:space="preserve"> </w:t>
      </w:r>
    </w:p>
    <w:p w14:paraId="6161C3E3" w14:textId="0372E9C7" w:rsidR="000F0992" w:rsidRDefault="000F0992" w:rsidP="000F0992">
      <w:pPr>
        <w:pStyle w:val="PlainText"/>
        <w:ind w:left="720"/>
        <w:rPr>
          <w:rFonts w:ascii="Arial" w:hAnsi="Arial" w:cs="Arial"/>
          <w:sz w:val="24"/>
          <w:szCs w:val="24"/>
        </w:rPr>
      </w:pPr>
    </w:p>
    <w:p w14:paraId="6A7F2CDD" w14:textId="77777777" w:rsidR="00334156" w:rsidRPr="0003642E" w:rsidRDefault="00334156" w:rsidP="000F0992">
      <w:pPr>
        <w:pStyle w:val="PlainText"/>
        <w:ind w:left="720"/>
        <w:rPr>
          <w:rFonts w:ascii="Arial" w:hAnsi="Arial" w:cs="Arial"/>
          <w:sz w:val="24"/>
          <w:szCs w:val="24"/>
        </w:rPr>
      </w:pPr>
    </w:p>
    <w:p w14:paraId="13DFB411" w14:textId="77777777" w:rsidR="000F0992" w:rsidRPr="0003642E" w:rsidRDefault="000F0992" w:rsidP="000F0992">
      <w:pPr>
        <w:pStyle w:val="Heading1"/>
        <w:ind w:left="0"/>
        <w:rPr>
          <w:b w:val="0"/>
          <w:sz w:val="24"/>
          <w:szCs w:val="24"/>
          <w:u w:val="single"/>
        </w:rPr>
      </w:pPr>
      <w:r w:rsidRPr="0003642E">
        <w:rPr>
          <w:b w:val="0"/>
          <w:sz w:val="24"/>
          <w:szCs w:val="24"/>
          <w:u w:val="single"/>
        </w:rPr>
        <w:t>Permanent exclusions</w:t>
      </w:r>
    </w:p>
    <w:p w14:paraId="080BA381" w14:textId="77777777" w:rsidR="000F0992" w:rsidRPr="0003642E" w:rsidRDefault="000F0992" w:rsidP="000F0992">
      <w:pPr>
        <w:rPr>
          <w:rFonts w:cs="Arial"/>
        </w:rPr>
      </w:pPr>
    </w:p>
    <w:p w14:paraId="418C4F99" w14:textId="37695248" w:rsidR="000F0992" w:rsidRPr="0003642E" w:rsidRDefault="000F0992" w:rsidP="000F0992">
      <w:pPr>
        <w:rPr>
          <w:rFonts w:cs="Arial"/>
        </w:rPr>
      </w:pPr>
      <w:r w:rsidRPr="0003642E">
        <w:rPr>
          <w:rFonts w:cs="Arial"/>
        </w:rPr>
        <w:t>Permanent exclusions will normally be used only as a last resort when a range of other strategies has been exhausted. In exceptional circumstances the Head</w:t>
      </w:r>
      <w:r w:rsidR="001A5A77">
        <w:rPr>
          <w:rFonts w:cs="Arial"/>
        </w:rPr>
        <w:t xml:space="preserve"> T</w:t>
      </w:r>
      <w:r w:rsidRPr="0003642E">
        <w:rPr>
          <w:rFonts w:cs="Arial"/>
        </w:rPr>
        <w:t>eacher might consider it appropriate to permanently exclude a student for a first one-off offence. Such circumstances might include:</w:t>
      </w:r>
    </w:p>
    <w:p w14:paraId="79D43EDC" w14:textId="77777777" w:rsidR="008B0ED8" w:rsidRPr="0003642E" w:rsidRDefault="008B0ED8" w:rsidP="000F0992">
      <w:pPr>
        <w:rPr>
          <w:rFonts w:cs="Arial"/>
        </w:rPr>
      </w:pPr>
    </w:p>
    <w:p w14:paraId="3ED68237" w14:textId="77777777" w:rsidR="000F0992" w:rsidRPr="0003642E" w:rsidRDefault="000F0992" w:rsidP="0080702B">
      <w:pPr>
        <w:pStyle w:val="ListParagraph"/>
        <w:numPr>
          <w:ilvl w:val="0"/>
          <w:numId w:val="19"/>
        </w:numPr>
        <w:rPr>
          <w:rFonts w:cs="Arial"/>
        </w:rPr>
      </w:pPr>
      <w:r w:rsidRPr="0003642E">
        <w:rPr>
          <w:rFonts w:cs="Arial"/>
        </w:rPr>
        <w:t>where there has been serious actual or threatened violence against another student or member of staff</w:t>
      </w:r>
    </w:p>
    <w:p w14:paraId="464E4575" w14:textId="77777777" w:rsidR="000F0992" w:rsidRPr="0003642E" w:rsidRDefault="000F0992" w:rsidP="0080702B">
      <w:pPr>
        <w:pStyle w:val="ListParagraph"/>
        <w:numPr>
          <w:ilvl w:val="0"/>
          <w:numId w:val="19"/>
        </w:numPr>
        <w:rPr>
          <w:rFonts w:cs="Arial"/>
        </w:rPr>
      </w:pPr>
      <w:r w:rsidRPr="0003642E">
        <w:rPr>
          <w:rFonts w:cs="Arial"/>
        </w:rPr>
        <w:t>sexual misconduct</w:t>
      </w:r>
    </w:p>
    <w:p w14:paraId="43CB6C4D" w14:textId="5C7226EE" w:rsidR="000F0992" w:rsidRPr="0003642E" w:rsidRDefault="000F0992" w:rsidP="0080702B">
      <w:pPr>
        <w:pStyle w:val="ListParagraph"/>
        <w:numPr>
          <w:ilvl w:val="0"/>
          <w:numId w:val="19"/>
        </w:numPr>
        <w:rPr>
          <w:rFonts w:cs="Arial"/>
        </w:rPr>
      </w:pPr>
      <w:r w:rsidRPr="0003642E">
        <w:rPr>
          <w:rFonts w:cs="Arial"/>
        </w:rPr>
        <w:t>supplying an illegal drug</w:t>
      </w:r>
    </w:p>
    <w:p w14:paraId="6E0694CB" w14:textId="77777777" w:rsidR="000F0992" w:rsidRPr="0003642E" w:rsidRDefault="000F0992" w:rsidP="0080702B">
      <w:pPr>
        <w:pStyle w:val="ListParagraph"/>
        <w:numPr>
          <w:ilvl w:val="0"/>
          <w:numId w:val="19"/>
        </w:numPr>
        <w:rPr>
          <w:rFonts w:cs="Arial"/>
        </w:rPr>
      </w:pPr>
      <w:r w:rsidRPr="0003642E">
        <w:rPr>
          <w:rFonts w:cs="Arial"/>
        </w:rPr>
        <w:t>carrying an offensive weapon</w:t>
      </w:r>
    </w:p>
    <w:p w14:paraId="0D873340" w14:textId="49FC1797" w:rsidR="000F0992" w:rsidRPr="0003642E" w:rsidRDefault="000F0992" w:rsidP="000F0992">
      <w:pPr>
        <w:rPr>
          <w:rFonts w:cs="Arial"/>
        </w:rPr>
      </w:pPr>
    </w:p>
    <w:p w14:paraId="6721E940" w14:textId="77777777" w:rsidR="008B0ED8" w:rsidRPr="0003642E" w:rsidRDefault="008B0ED8" w:rsidP="000F0992">
      <w:pPr>
        <w:rPr>
          <w:rFonts w:cs="Arial"/>
        </w:rPr>
      </w:pPr>
    </w:p>
    <w:p w14:paraId="0F4CC6F9" w14:textId="77777777" w:rsidR="00334156" w:rsidRDefault="00334156" w:rsidP="000F0992">
      <w:pPr>
        <w:rPr>
          <w:rFonts w:cs="Arial"/>
          <w:u w:val="single"/>
        </w:rPr>
      </w:pPr>
    </w:p>
    <w:p w14:paraId="16C5C956" w14:textId="2DE3980C" w:rsidR="000F0992" w:rsidRPr="0003642E" w:rsidRDefault="000F0992" w:rsidP="000F0992">
      <w:pPr>
        <w:rPr>
          <w:rFonts w:cs="Arial"/>
          <w:u w:val="single"/>
        </w:rPr>
      </w:pPr>
      <w:r w:rsidRPr="0003642E">
        <w:rPr>
          <w:rFonts w:cs="Arial"/>
          <w:u w:val="single"/>
        </w:rPr>
        <w:t>Fixed term exclusions</w:t>
      </w:r>
    </w:p>
    <w:p w14:paraId="3CC9ACBA" w14:textId="77777777" w:rsidR="000F0992" w:rsidRPr="0003642E" w:rsidRDefault="000F0992" w:rsidP="000F0992">
      <w:pPr>
        <w:rPr>
          <w:rFonts w:cs="Arial"/>
          <w:b/>
        </w:rPr>
      </w:pPr>
    </w:p>
    <w:p w14:paraId="1FF43629" w14:textId="7B491F57" w:rsidR="000F0992" w:rsidRPr="0003642E" w:rsidRDefault="000F0992" w:rsidP="000F0992">
      <w:r w:rsidRPr="0003642E">
        <w:rPr>
          <w:rFonts w:ascii="Helvetica" w:hAnsi="Helvetica"/>
          <w:shd w:val="clear" w:color="auto" w:fill="FFFFFF"/>
        </w:rPr>
        <w:t xml:space="preserve">The </w:t>
      </w:r>
      <w:r w:rsidR="001A5A77">
        <w:rPr>
          <w:rFonts w:ascii="Helvetica" w:hAnsi="Helvetica"/>
          <w:shd w:val="clear" w:color="auto" w:fill="FFFFFF"/>
        </w:rPr>
        <w:t>Head T</w:t>
      </w:r>
      <w:r w:rsidR="001A5A77" w:rsidRPr="0003642E">
        <w:rPr>
          <w:rFonts w:ascii="Helvetica" w:hAnsi="Helvetica"/>
          <w:shd w:val="clear" w:color="auto" w:fill="FFFFFF"/>
        </w:rPr>
        <w:t>eacher</w:t>
      </w:r>
      <w:r w:rsidRPr="0003642E">
        <w:rPr>
          <w:rFonts w:ascii="Helvetica" w:hAnsi="Helvetica"/>
          <w:shd w:val="clear" w:color="auto" w:fill="FFFFFF"/>
        </w:rPr>
        <w:t xml:space="preserve"> may exclude a student for one or more fixed periods not exceeding 45 days in any one school year. </w:t>
      </w:r>
      <w:r w:rsidRPr="0003642E">
        <w:t>The school will sometimes exclude a student for a fixed number of days (to be determined by the Head</w:t>
      </w:r>
      <w:r w:rsidR="001A5A77">
        <w:t xml:space="preserve"> T</w:t>
      </w:r>
      <w:r w:rsidRPr="0003642E">
        <w:t>eacher on the basis of the seriousness of the incident, the previous behaviour of the student and other relevant circumstances). At the end of the exclusion, the student will be re-admitted to the school following a formal meeting between the student, parents and the Head</w:t>
      </w:r>
      <w:r w:rsidR="001A5A77">
        <w:t xml:space="preserve"> T</w:t>
      </w:r>
      <w:r w:rsidRPr="0003642E">
        <w:t xml:space="preserve">eacher. </w:t>
      </w:r>
    </w:p>
    <w:p w14:paraId="76CE8D85" w14:textId="77777777" w:rsidR="000F0992" w:rsidRPr="0003642E" w:rsidRDefault="000F0992" w:rsidP="000F0992"/>
    <w:p w14:paraId="6D182438" w14:textId="3C31F2CE" w:rsidR="000F0992" w:rsidRPr="0003642E" w:rsidRDefault="000F0992" w:rsidP="000F0992">
      <w:pPr>
        <w:rPr>
          <w:rFonts w:cs="Arial"/>
          <w:b/>
        </w:rPr>
      </w:pPr>
      <w:r w:rsidRPr="0003642E">
        <w:t>In some circumstances, the school may exclude a student while an investigation takes place if the student’s presence at school would be detrimental to the investigation, or if the incident being investigated is very serious; under these circumstances, the length of the exclusion will not necessarily be known at first. Similarly, if additional information becomes available after the length of the exclusion has been decided, the Head</w:t>
      </w:r>
      <w:r w:rsidR="001A5A77">
        <w:t xml:space="preserve"> T</w:t>
      </w:r>
      <w:r w:rsidRPr="0003642E">
        <w:t>eacher may shorten or extend the exclusion.”</w:t>
      </w:r>
    </w:p>
    <w:p w14:paraId="523270C1" w14:textId="77777777" w:rsidR="000F0992" w:rsidRPr="0003642E" w:rsidRDefault="000F0992" w:rsidP="000F0992">
      <w:pPr>
        <w:pStyle w:val="PlainText"/>
        <w:rPr>
          <w:rFonts w:ascii="Arial" w:hAnsi="Arial" w:cs="Arial"/>
          <w:sz w:val="24"/>
          <w:szCs w:val="24"/>
          <w:u w:val="single"/>
        </w:rPr>
      </w:pPr>
    </w:p>
    <w:p w14:paraId="02506A0B" w14:textId="77777777" w:rsidR="000F0992" w:rsidRPr="0003642E" w:rsidRDefault="000F0992" w:rsidP="000F0992">
      <w:pPr>
        <w:pStyle w:val="PlainText"/>
        <w:jc w:val="both"/>
        <w:rPr>
          <w:rFonts w:ascii="Arial" w:hAnsi="Arial" w:cs="Arial"/>
          <w:sz w:val="24"/>
          <w:szCs w:val="24"/>
        </w:rPr>
      </w:pPr>
      <w:r w:rsidRPr="0003642E">
        <w:rPr>
          <w:rFonts w:ascii="Arial" w:hAnsi="Arial" w:cs="Arial"/>
          <w:sz w:val="24"/>
          <w:szCs w:val="24"/>
        </w:rPr>
        <w:t>In all cases parents and other key personnel will be i</w:t>
      </w:r>
      <w:r w:rsidR="006E266B" w:rsidRPr="0003642E">
        <w:rPr>
          <w:rFonts w:ascii="Arial" w:hAnsi="Arial" w:cs="Arial"/>
          <w:sz w:val="24"/>
          <w:szCs w:val="24"/>
        </w:rPr>
        <w:t>nformed preferably by telephone and/or email</w:t>
      </w:r>
      <w:r w:rsidRPr="0003642E">
        <w:rPr>
          <w:rFonts w:ascii="Arial" w:hAnsi="Arial" w:cs="Arial"/>
          <w:sz w:val="24"/>
          <w:szCs w:val="24"/>
        </w:rPr>
        <w:t xml:space="preserve"> but if this is not possible by letter on the day the student is excluded. The letter explains why the student has been excluded and details of the incident are based on the statements provided by the teachers and other witnesses and the process by which the parent(s) can appeal against the exclusion should they wish to. This letter is placed in the student’s file. On their return to school the student should come in with their parents / carers to meet with the tutor to discuss the incident and plan for future positive outcomes.</w:t>
      </w:r>
    </w:p>
    <w:p w14:paraId="06221079" w14:textId="3E8FDA4E" w:rsidR="00334156" w:rsidRDefault="00334156" w:rsidP="00334156">
      <w:pPr>
        <w:spacing w:before="100" w:beforeAutospacing="1" w:after="100" w:afterAutospacing="1"/>
        <w:rPr>
          <w:rFonts w:cs="Arial"/>
          <w:b/>
          <w:u w:val="single"/>
        </w:rPr>
      </w:pPr>
    </w:p>
    <w:p w14:paraId="2B2A21BC" w14:textId="68BE3B83" w:rsidR="00104F06" w:rsidRDefault="00104F06" w:rsidP="00104F06">
      <w:pPr>
        <w:pStyle w:val="ListParagraph"/>
        <w:numPr>
          <w:ilvl w:val="0"/>
          <w:numId w:val="42"/>
        </w:numPr>
        <w:spacing w:before="100" w:beforeAutospacing="1" w:after="100" w:afterAutospacing="1"/>
        <w:rPr>
          <w:rFonts w:cs="Arial"/>
          <w:b/>
          <w:u w:val="single"/>
        </w:rPr>
      </w:pPr>
      <w:r>
        <w:rPr>
          <w:rFonts w:cs="Arial"/>
          <w:b/>
          <w:u w:val="single"/>
        </w:rPr>
        <w:t>Items Prohibited from School Premises.</w:t>
      </w:r>
    </w:p>
    <w:p w14:paraId="07AEDF72" w14:textId="77777777" w:rsidR="00104F06" w:rsidRPr="0020360C" w:rsidRDefault="00104F06" w:rsidP="00104F06">
      <w:pPr>
        <w:numPr>
          <w:ilvl w:val="0"/>
          <w:numId w:val="46"/>
        </w:numPr>
      </w:pPr>
      <w:r w:rsidRPr="0020360C">
        <w:t>knives and weapons;</w:t>
      </w:r>
    </w:p>
    <w:p w14:paraId="5ABEDF38" w14:textId="77777777" w:rsidR="00104F06" w:rsidRPr="0020360C" w:rsidRDefault="00104F06" w:rsidP="00104F06">
      <w:pPr>
        <w:numPr>
          <w:ilvl w:val="0"/>
          <w:numId w:val="46"/>
        </w:numPr>
      </w:pPr>
      <w:r w:rsidRPr="0020360C">
        <w:t>alcohol;</w:t>
      </w:r>
    </w:p>
    <w:p w14:paraId="67865A22" w14:textId="77777777" w:rsidR="00104F06" w:rsidRPr="0020360C" w:rsidRDefault="00104F06" w:rsidP="00104F06">
      <w:pPr>
        <w:numPr>
          <w:ilvl w:val="0"/>
          <w:numId w:val="46"/>
        </w:numPr>
      </w:pPr>
      <w:r w:rsidRPr="0020360C">
        <w:t>illegal drugs;</w:t>
      </w:r>
    </w:p>
    <w:p w14:paraId="283CAEAF" w14:textId="77777777" w:rsidR="00104F06" w:rsidRPr="0020360C" w:rsidRDefault="00104F06" w:rsidP="00104F06">
      <w:pPr>
        <w:numPr>
          <w:ilvl w:val="0"/>
          <w:numId w:val="46"/>
        </w:numPr>
      </w:pPr>
      <w:r w:rsidRPr="0020360C">
        <w:t>stolen items;</w:t>
      </w:r>
    </w:p>
    <w:p w14:paraId="1519E1EB" w14:textId="6687F89A" w:rsidR="00104F06" w:rsidRDefault="00104F06" w:rsidP="00104F06">
      <w:pPr>
        <w:numPr>
          <w:ilvl w:val="0"/>
          <w:numId w:val="46"/>
        </w:numPr>
      </w:pPr>
      <w:r>
        <w:t>mobile phone / hand held computer games</w:t>
      </w:r>
    </w:p>
    <w:p w14:paraId="3CEAF92C" w14:textId="19C49213" w:rsidR="00104F06" w:rsidRPr="0020360C" w:rsidRDefault="00104F06" w:rsidP="00104F06">
      <w:pPr>
        <w:numPr>
          <w:ilvl w:val="0"/>
          <w:numId w:val="46"/>
        </w:numPr>
      </w:pPr>
      <w:r>
        <w:t>camera</w:t>
      </w:r>
    </w:p>
    <w:p w14:paraId="6DC194F1" w14:textId="77777777" w:rsidR="00104F06" w:rsidRPr="0020360C" w:rsidRDefault="00104F06" w:rsidP="00104F06">
      <w:pPr>
        <w:numPr>
          <w:ilvl w:val="0"/>
          <w:numId w:val="46"/>
        </w:numPr>
      </w:pPr>
      <w:r w:rsidRPr="0020360C">
        <w:t>tobacco and cigarette papers;</w:t>
      </w:r>
    </w:p>
    <w:p w14:paraId="1C7EEBDE" w14:textId="77777777" w:rsidR="00104F06" w:rsidRDefault="00104F06" w:rsidP="00104F06">
      <w:pPr>
        <w:numPr>
          <w:ilvl w:val="0"/>
          <w:numId w:val="46"/>
        </w:numPr>
      </w:pPr>
      <w:r w:rsidRPr="0020360C">
        <w:t>fireworks</w:t>
      </w:r>
    </w:p>
    <w:p w14:paraId="484E8958" w14:textId="6EF34381" w:rsidR="00104F06" w:rsidRDefault="00104F06" w:rsidP="00104F06">
      <w:pPr>
        <w:numPr>
          <w:ilvl w:val="0"/>
          <w:numId w:val="46"/>
        </w:numPr>
      </w:pPr>
      <w:r>
        <w:t>pornographic images</w:t>
      </w:r>
    </w:p>
    <w:p w14:paraId="0571AE05" w14:textId="67841233" w:rsidR="00104F06" w:rsidRDefault="00104F06" w:rsidP="00104F06">
      <w:pPr>
        <w:numPr>
          <w:ilvl w:val="0"/>
          <w:numId w:val="46"/>
        </w:numPr>
      </w:pPr>
      <w:r>
        <w:t>large jewellery</w:t>
      </w:r>
    </w:p>
    <w:p w14:paraId="50BB28A9" w14:textId="33A4F81E" w:rsidR="00104F06" w:rsidRDefault="00104F06" w:rsidP="00104F06">
      <w:pPr>
        <w:numPr>
          <w:ilvl w:val="0"/>
          <w:numId w:val="46"/>
        </w:numPr>
      </w:pPr>
      <w:r>
        <w:t>aerosols</w:t>
      </w:r>
    </w:p>
    <w:p w14:paraId="5ACF559D" w14:textId="0BA7DE79" w:rsidR="00104F06" w:rsidRDefault="00104F06" w:rsidP="00104F06">
      <w:pPr>
        <w:numPr>
          <w:ilvl w:val="0"/>
          <w:numId w:val="46"/>
        </w:numPr>
      </w:pPr>
      <w:r>
        <w:t>bladed items</w:t>
      </w:r>
    </w:p>
    <w:p w14:paraId="420E7B95" w14:textId="4C2580F2" w:rsidR="00104F06" w:rsidRDefault="00104F06" w:rsidP="00104F06">
      <w:pPr>
        <w:numPr>
          <w:ilvl w:val="0"/>
          <w:numId w:val="46"/>
        </w:numPr>
      </w:pPr>
      <w:r>
        <w:t>lighters</w:t>
      </w:r>
    </w:p>
    <w:p w14:paraId="1418DD97" w14:textId="555FFFB6" w:rsidR="00104F06" w:rsidRDefault="00104F06" w:rsidP="00104F06">
      <w:pPr>
        <w:numPr>
          <w:ilvl w:val="0"/>
          <w:numId w:val="46"/>
        </w:numPr>
      </w:pPr>
      <w:r>
        <w:t xml:space="preserve">vapes </w:t>
      </w:r>
    </w:p>
    <w:p w14:paraId="10C67E4D" w14:textId="286A883E" w:rsidR="00104F06" w:rsidRDefault="00104F06" w:rsidP="00104F06">
      <w:pPr>
        <w:numPr>
          <w:ilvl w:val="0"/>
          <w:numId w:val="46"/>
        </w:numPr>
      </w:pPr>
      <w:r>
        <w:t>metal combs</w:t>
      </w:r>
    </w:p>
    <w:p w14:paraId="19F968A0" w14:textId="15C83064" w:rsidR="00104F06" w:rsidRDefault="00104F06" w:rsidP="00104F06">
      <w:pPr>
        <w:numPr>
          <w:ilvl w:val="0"/>
          <w:numId w:val="46"/>
        </w:numPr>
      </w:pPr>
      <w:r>
        <w:t>laser pens</w:t>
      </w:r>
    </w:p>
    <w:p w14:paraId="1BCFEACF" w14:textId="2F87FF0E" w:rsidR="00104F06" w:rsidRDefault="00104F06" w:rsidP="00104F06">
      <w:pPr>
        <w:numPr>
          <w:ilvl w:val="0"/>
          <w:numId w:val="46"/>
        </w:numPr>
      </w:pPr>
      <w:r>
        <w:t>fizzy &amp; energy drinks</w:t>
      </w:r>
    </w:p>
    <w:p w14:paraId="274A40CF" w14:textId="38757B50" w:rsidR="00104F06" w:rsidRDefault="00104F06" w:rsidP="00104F06">
      <w:pPr>
        <w:numPr>
          <w:ilvl w:val="0"/>
          <w:numId w:val="46"/>
        </w:numPr>
      </w:pPr>
      <w:r>
        <w:t>sweets &amp; chocolate</w:t>
      </w:r>
    </w:p>
    <w:p w14:paraId="13BBB138" w14:textId="14486C2A" w:rsidR="00104F06" w:rsidRDefault="00104F06" w:rsidP="00104F06">
      <w:pPr>
        <w:numPr>
          <w:ilvl w:val="0"/>
          <w:numId w:val="46"/>
        </w:numPr>
      </w:pPr>
      <w:r w:rsidRPr="0020360C">
        <w:t>any article that the member of staff reasonably suspects has been, or is likely to be used: to commit an offence, or to cause personal injury to, or damage to property of; any person (including the pupil).</w:t>
      </w:r>
    </w:p>
    <w:p w14:paraId="396A5350" w14:textId="5FE29F8C" w:rsidR="00104F06" w:rsidRDefault="00104F06" w:rsidP="00104F06"/>
    <w:p w14:paraId="140FAD22" w14:textId="1E3A5808" w:rsidR="00104F06" w:rsidRDefault="00104F06" w:rsidP="00104F06">
      <w:pPr>
        <w:pStyle w:val="ListParagraph"/>
        <w:numPr>
          <w:ilvl w:val="0"/>
          <w:numId w:val="46"/>
        </w:numPr>
      </w:pPr>
      <w:r>
        <w:t>This list is not exhaustive and staff will use their discretion on any other items not listed above.</w:t>
      </w:r>
    </w:p>
    <w:p w14:paraId="558C873A" w14:textId="77777777" w:rsidR="00104F06" w:rsidRPr="0020360C" w:rsidRDefault="00104F06" w:rsidP="00104F06">
      <w:pPr>
        <w:ind w:left="720"/>
      </w:pPr>
    </w:p>
    <w:p w14:paraId="1FF676C9" w14:textId="77777777" w:rsidR="00104F06" w:rsidRDefault="00104F06" w:rsidP="00104F06">
      <w:pPr>
        <w:pStyle w:val="ListParagraph"/>
        <w:spacing w:before="100" w:beforeAutospacing="1" w:after="100" w:afterAutospacing="1"/>
        <w:rPr>
          <w:rFonts w:cs="Arial"/>
          <w:b/>
          <w:u w:val="single"/>
        </w:rPr>
      </w:pPr>
    </w:p>
    <w:p w14:paraId="7B66F27F" w14:textId="726B7864" w:rsidR="000F0992" w:rsidRPr="00104F06" w:rsidRDefault="000F0992" w:rsidP="00104F06">
      <w:pPr>
        <w:pStyle w:val="ListParagraph"/>
        <w:numPr>
          <w:ilvl w:val="0"/>
          <w:numId w:val="42"/>
        </w:numPr>
        <w:spacing w:before="100" w:beforeAutospacing="1" w:after="100" w:afterAutospacing="1"/>
        <w:rPr>
          <w:rFonts w:cs="Arial"/>
          <w:b/>
          <w:u w:val="single"/>
        </w:rPr>
      </w:pPr>
      <w:r w:rsidRPr="00104F06">
        <w:rPr>
          <w:rFonts w:cs="Arial"/>
          <w:b/>
          <w:u w:val="single"/>
        </w:rPr>
        <w:t>Other relevant policies and Documents</w:t>
      </w:r>
    </w:p>
    <w:p w14:paraId="623F19C7" w14:textId="77777777" w:rsidR="00613102" w:rsidRPr="00613102" w:rsidRDefault="00613102" w:rsidP="00613102">
      <w:pPr>
        <w:pStyle w:val="ListParagraph"/>
        <w:spacing w:before="100" w:beforeAutospacing="1" w:after="100" w:afterAutospacing="1"/>
        <w:rPr>
          <w:rFonts w:cs="Arial"/>
          <w:b/>
          <w:u w:val="single"/>
        </w:rPr>
      </w:pPr>
    </w:p>
    <w:p w14:paraId="6EF7BEE5" w14:textId="008DADD1" w:rsidR="00613102" w:rsidRDefault="00613102" w:rsidP="00613102">
      <w:pPr>
        <w:pStyle w:val="ListParagraph"/>
        <w:numPr>
          <w:ilvl w:val="0"/>
          <w:numId w:val="43"/>
        </w:numPr>
        <w:spacing w:before="100" w:beforeAutospacing="1" w:after="100" w:afterAutospacing="1"/>
        <w:rPr>
          <w:rFonts w:cs="Arial"/>
        </w:rPr>
      </w:pPr>
      <w:r>
        <w:rPr>
          <w:rFonts w:cs="Arial"/>
        </w:rPr>
        <w:t>Anti-bullying Policy</w:t>
      </w:r>
    </w:p>
    <w:p w14:paraId="7F520BD0" w14:textId="1CA50516" w:rsidR="00613102" w:rsidRDefault="00613102" w:rsidP="00613102">
      <w:pPr>
        <w:pStyle w:val="ListParagraph"/>
        <w:numPr>
          <w:ilvl w:val="0"/>
          <w:numId w:val="43"/>
        </w:numPr>
        <w:spacing w:before="100" w:beforeAutospacing="1" w:after="100" w:afterAutospacing="1"/>
        <w:rPr>
          <w:rFonts w:cs="Arial"/>
        </w:rPr>
      </w:pPr>
      <w:r>
        <w:rPr>
          <w:rFonts w:cs="Arial"/>
        </w:rPr>
        <w:t>Safeguarding Policy</w:t>
      </w:r>
    </w:p>
    <w:p w14:paraId="4465FACA" w14:textId="52AF5307" w:rsidR="00613102" w:rsidRDefault="006E266B" w:rsidP="00613102">
      <w:pPr>
        <w:pStyle w:val="ListParagraph"/>
        <w:numPr>
          <w:ilvl w:val="0"/>
          <w:numId w:val="43"/>
        </w:numPr>
        <w:spacing w:before="100" w:beforeAutospacing="1" w:after="100" w:afterAutospacing="1"/>
        <w:rPr>
          <w:rFonts w:cs="Arial"/>
        </w:rPr>
      </w:pPr>
      <w:r w:rsidRPr="00613102">
        <w:rPr>
          <w:rFonts w:cs="Arial"/>
        </w:rPr>
        <w:t>Positive Handling</w:t>
      </w:r>
      <w:r w:rsidR="000F0992" w:rsidRPr="00613102">
        <w:rPr>
          <w:rFonts w:cs="Arial"/>
        </w:rPr>
        <w:t xml:space="preserve"> Poli</w:t>
      </w:r>
      <w:r w:rsidR="00613102">
        <w:rPr>
          <w:rFonts w:cs="Arial"/>
        </w:rPr>
        <w:t>cy</w:t>
      </w:r>
    </w:p>
    <w:p w14:paraId="3771D977" w14:textId="180123F3" w:rsidR="000F0992" w:rsidRDefault="00613102" w:rsidP="00613102">
      <w:pPr>
        <w:pStyle w:val="ListParagraph"/>
        <w:numPr>
          <w:ilvl w:val="0"/>
          <w:numId w:val="43"/>
        </w:numPr>
        <w:spacing w:before="100" w:beforeAutospacing="1" w:after="100" w:afterAutospacing="1"/>
        <w:rPr>
          <w:rFonts w:cs="Arial"/>
        </w:rPr>
      </w:pPr>
      <w:r>
        <w:rPr>
          <w:rFonts w:cs="Arial"/>
        </w:rPr>
        <w:t>Health and Safety Policy</w:t>
      </w:r>
    </w:p>
    <w:p w14:paraId="7ECCEBC1" w14:textId="65376BD0" w:rsidR="00104F06" w:rsidRPr="00613102" w:rsidRDefault="00104F06" w:rsidP="00613102">
      <w:pPr>
        <w:pStyle w:val="ListParagraph"/>
        <w:numPr>
          <w:ilvl w:val="0"/>
          <w:numId w:val="43"/>
        </w:numPr>
        <w:spacing w:before="100" w:beforeAutospacing="1" w:after="100" w:afterAutospacing="1"/>
        <w:rPr>
          <w:rFonts w:cs="Arial"/>
        </w:rPr>
      </w:pPr>
      <w:r>
        <w:rPr>
          <w:rFonts w:cs="Arial"/>
        </w:rPr>
        <w:t>Searching, Screening &amp; Confiscation Policy</w:t>
      </w:r>
    </w:p>
    <w:p w14:paraId="25B0704A" w14:textId="77777777" w:rsidR="000F0992" w:rsidRDefault="000F0992" w:rsidP="000F0992">
      <w:pPr>
        <w:ind w:left="1440" w:firstLine="720"/>
      </w:pPr>
    </w:p>
    <w:sectPr w:rsidR="000F0992" w:rsidSect="001A5A77">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93260" w14:textId="77777777" w:rsidR="00365869" w:rsidRDefault="00365869" w:rsidP="000F0992">
      <w:r>
        <w:separator/>
      </w:r>
    </w:p>
  </w:endnote>
  <w:endnote w:type="continuationSeparator" w:id="0">
    <w:p w14:paraId="76BFE783" w14:textId="77777777" w:rsidR="00365869" w:rsidRDefault="00365869" w:rsidP="000F0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32331" w14:textId="77777777" w:rsidR="008F5E34" w:rsidRDefault="008F5E3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7751326"/>
      <w:docPartObj>
        <w:docPartGallery w:val="Page Numbers (Bottom of Page)"/>
        <w:docPartUnique/>
      </w:docPartObj>
    </w:sdtPr>
    <w:sdtEndPr>
      <w:rPr>
        <w:noProof/>
      </w:rPr>
    </w:sdtEndPr>
    <w:sdtContent>
      <w:p w14:paraId="21515076" w14:textId="1640B4C0" w:rsidR="00365869" w:rsidRDefault="00365869">
        <w:pPr>
          <w:pStyle w:val="Footer"/>
        </w:pPr>
        <w:r>
          <w:fldChar w:fldCharType="begin"/>
        </w:r>
        <w:r>
          <w:instrText xml:space="preserve"> PAGE   \* MERGEFORMAT </w:instrText>
        </w:r>
        <w:r>
          <w:fldChar w:fldCharType="separate"/>
        </w:r>
        <w:r w:rsidR="00540278">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53067" w14:textId="77777777" w:rsidR="008F5E34" w:rsidRDefault="008F5E3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58AAA" w14:textId="77777777" w:rsidR="00365869" w:rsidRDefault="00365869" w:rsidP="000F0992">
      <w:r>
        <w:separator/>
      </w:r>
    </w:p>
  </w:footnote>
  <w:footnote w:type="continuationSeparator" w:id="0">
    <w:p w14:paraId="190C3D19" w14:textId="77777777" w:rsidR="00365869" w:rsidRDefault="00365869" w:rsidP="000F09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530DF" w14:textId="77777777" w:rsidR="008F5E34" w:rsidRDefault="008F5E3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BACA9" w14:textId="2A44BA6B" w:rsidR="00365869" w:rsidRDefault="00365869">
    <w:pPr>
      <w:pStyle w:val="Header"/>
    </w:pPr>
    <w:r w:rsidRPr="007640F0">
      <w:rPr>
        <w:rFonts w:cs="Arial"/>
        <w:b/>
        <w:noProof/>
        <w:sz w:val="56"/>
        <w:szCs w:val="56"/>
      </w:rPr>
      <w:drawing>
        <wp:inline distT="0" distB="0" distL="0" distR="0" wp14:anchorId="0B29CBA8" wp14:editId="5D7693F7">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B7048" w14:textId="77777777" w:rsidR="008F5E34" w:rsidRDefault="008F5E3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E0444"/>
    <w:multiLevelType w:val="hybridMultilevel"/>
    <w:tmpl w:val="C57A76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3563F8"/>
    <w:multiLevelType w:val="hybridMultilevel"/>
    <w:tmpl w:val="569C1E4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C03087"/>
    <w:multiLevelType w:val="hybridMultilevel"/>
    <w:tmpl w:val="B45C9D2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C6506"/>
    <w:multiLevelType w:val="hybridMultilevel"/>
    <w:tmpl w:val="E376E864"/>
    <w:lvl w:ilvl="0" w:tplc="E7AC59EE">
      <w:start w:val="1"/>
      <w:numFmt w:val="bullet"/>
      <w:lvlText w:val=""/>
      <w:lvlJc w:val="left"/>
      <w:pPr>
        <w:tabs>
          <w:tab w:val="num" w:pos="720"/>
        </w:tabs>
        <w:ind w:left="720" w:hanging="360"/>
      </w:pPr>
      <w:rPr>
        <w:rFonts w:ascii="Wingdings 3" w:hAnsi="Wingdings 3" w:hint="default"/>
      </w:rPr>
    </w:lvl>
    <w:lvl w:ilvl="1" w:tplc="7E505D98" w:tentative="1">
      <w:start w:val="1"/>
      <w:numFmt w:val="bullet"/>
      <w:lvlText w:val=""/>
      <w:lvlJc w:val="left"/>
      <w:pPr>
        <w:tabs>
          <w:tab w:val="num" w:pos="1440"/>
        </w:tabs>
        <w:ind w:left="1440" w:hanging="360"/>
      </w:pPr>
      <w:rPr>
        <w:rFonts w:ascii="Wingdings 3" w:hAnsi="Wingdings 3" w:hint="default"/>
      </w:rPr>
    </w:lvl>
    <w:lvl w:ilvl="2" w:tplc="E3DE5D68" w:tentative="1">
      <w:start w:val="1"/>
      <w:numFmt w:val="bullet"/>
      <w:lvlText w:val=""/>
      <w:lvlJc w:val="left"/>
      <w:pPr>
        <w:tabs>
          <w:tab w:val="num" w:pos="2160"/>
        </w:tabs>
        <w:ind w:left="2160" w:hanging="360"/>
      </w:pPr>
      <w:rPr>
        <w:rFonts w:ascii="Wingdings 3" w:hAnsi="Wingdings 3" w:hint="default"/>
      </w:rPr>
    </w:lvl>
    <w:lvl w:ilvl="3" w:tplc="CCA2E710" w:tentative="1">
      <w:start w:val="1"/>
      <w:numFmt w:val="bullet"/>
      <w:lvlText w:val=""/>
      <w:lvlJc w:val="left"/>
      <w:pPr>
        <w:tabs>
          <w:tab w:val="num" w:pos="2880"/>
        </w:tabs>
        <w:ind w:left="2880" w:hanging="360"/>
      </w:pPr>
      <w:rPr>
        <w:rFonts w:ascii="Wingdings 3" w:hAnsi="Wingdings 3" w:hint="default"/>
      </w:rPr>
    </w:lvl>
    <w:lvl w:ilvl="4" w:tplc="DF5ED540" w:tentative="1">
      <w:start w:val="1"/>
      <w:numFmt w:val="bullet"/>
      <w:lvlText w:val=""/>
      <w:lvlJc w:val="left"/>
      <w:pPr>
        <w:tabs>
          <w:tab w:val="num" w:pos="3600"/>
        </w:tabs>
        <w:ind w:left="3600" w:hanging="360"/>
      </w:pPr>
      <w:rPr>
        <w:rFonts w:ascii="Wingdings 3" w:hAnsi="Wingdings 3" w:hint="default"/>
      </w:rPr>
    </w:lvl>
    <w:lvl w:ilvl="5" w:tplc="AB60F3BA" w:tentative="1">
      <w:start w:val="1"/>
      <w:numFmt w:val="bullet"/>
      <w:lvlText w:val=""/>
      <w:lvlJc w:val="left"/>
      <w:pPr>
        <w:tabs>
          <w:tab w:val="num" w:pos="4320"/>
        </w:tabs>
        <w:ind w:left="4320" w:hanging="360"/>
      </w:pPr>
      <w:rPr>
        <w:rFonts w:ascii="Wingdings 3" w:hAnsi="Wingdings 3" w:hint="default"/>
      </w:rPr>
    </w:lvl>
    <w:lvl w:ilvl="6" w:tplc="EFA064A4" w:tentative="1">
      <w:start w:val="1"/>
      <w:numFmt w:val="bullet"/>
      <w:lvlText w:val=""/>
      <w:lvlJc w:val="left"/>
      <w:pPr>
        <w:tabs>
          <w:tab w:val="num" w:pos="5040"/>
        </w:tabs>
        <w:ind w:left="5040" w:hanging="360"/>
      </w:pPr>
      <w:rPr>
        <w:rFonts w:ascii="Wingdings 3" w:hAnsi="Wingdings 3" w:hint="default"/>
      </w:rPr>
    </w:lvl>
    <w:lvl w:ilvl="7" w:tplc="668C6842" w:tentative="1">
      <w:start w:val="1"/>
      <w:numFmt w:val="bullet"/>
      <w:lvlText w:val=""/>
      <w:lvlJc w:val="left"/>
      <w:pPr>
        <w:tabs>
          <w:tab w:val="num" w:pos="5760"/>
        </w:tabs>
        <w:ind w:left="5760" w:hanging="360"/>
      </w:pPr>
      <w:rPr>
        <w:rFonts w:ascii="Wingdings 3" w:hAnsi="Wingdings 3" w:hint="default"/>
      </w:rPr>
    </w:lvl>
    <w:lvl w:ilvl="8" w:tplc="2168FEB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A396181"/>
    <w:multiLevelType w:val="hybridMultilevel"/>
    <w:tmpl w:val="CF1CE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9282C"/>
    <w:multiLevelType w:val="hybridMultilevel"/>
    <w:tmpl w:val="EB582286"/>
    <w:lvl w:ilvl="0" w:tplc="08090001">
      <w:start w:val="1"/>
      <w:numFmt w:val="bullet"/>
      <w:lvlText w:val=""/>
      <w:lvlJc w:val="left"/>
      <w:pPr>
        <w:tabs>
          <w:tab w:val="num" w:pos="720"/>
        </w:tabs>
        <w:ind w:left="720" w:hanging="360"/>
      </w:pPr>
      <w:rPr>
        <w:rFonts w:ascii="Symbol" w:hAnsi="Symbol" w:hint="default"/>
      </w:rPr>
    </w:lvl>
    <w:lvl w:ilvl="1" w:tplc="1528073E">
      <w:numFmt w:val="bullet"/>
      <w:lvlText w:val="-"/>
      <w:lvlJc w:val="left"/>
      <w:pPr>
        <w:tabs>
          <w:tab w:val="num" w:pos="1440"/>
        </w:tabs>
        <w:ind w:left="1440" w:hanging="360"/>
      </w:pPr>
      <w:rPr>
        <w:rFonts w:ascii="Verdana" w:eastAsia="Times New Roman" w:hAnsi="Verdana"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D76543"/>
    <w:multiLevelType w:val="hybridMultilevel"/>
    <w:tmpl w:val="EC6A4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612296"/>
    <w:multiLevelType w:val="hybridMultilevel"/>
    <w:tmpl w:val="85A6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91B1A"/>
    <w:multiLevelType w:val="hybridMultilevel"/>
    <w:tmpl w:val="C5E475F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C3C5570"/>
    <w:multiLevelType w:val="hybridMultilevel"/>
    <w:tmpl w:val="C134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D67C16"/>
    <w:multiLevelType w:val="hybridMultilevel"/>
    <w:tmpl w:val="4D7E35F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6555427"/>
    <w:multiLevelType w:val="hybridMultilevel"/>
    <w:tmpl w:val="4F26D344"/>
    <w:lvl w:ilvl="0" w:tplc="08090003">
      <w:start w:val="1"/>
      <w:numFmt w:val="bullet"/>
      <w:lvlText w:val="o"/>
      <w:lvlJc w:val="left"/>
      <w:pPr>
        <w:ind w:left="2269" w:hanging="360"/>
      </w:pPr>
      <w:rPr>
        <w:rFonts w:ascii="Courier New" w:hAnsi="Courier New" w:cs="Courier New" w:hint="default"/>
      </w:rPr>
    </w:lvl>
    <w:lvl w:ilvl="1" w:tplc="08090003" w:tentative="1">
      <w:start w:val="1"/>
      <w:numFmt w:val="bullet"/>
      <w:lvlText w:val="o"/>
      <w:lvlJc w:val="left"/>
      <w:pPr>
        <w:ind w:left="2989" w:hanging="360"/>
      </w:pPr>
      <w:rPr>
        <w:rFonts w:ascii="Courier New" w:hAnsi="Courier New" w:cs="Courier New" w:hint="default"/>
      </w:rPr>
    </w:lvl>
    <w:lvl w:ilvl="2" w:tplc="08090005" w:tentative="1">
      <w:start w:val="1"/>
      <w:numFmt w:val="bullet"/>
      <w:lvlText w:val=""/>
      <w:lvlJc w:val="left"/>
      <w:pPr>
        <w:ind w:left="3709" w:hanging="360"/>
      </w:pPr>
      <w:rPr>
        <w:rFonts w:ascii="Wingdings" w:hAnsi="Wingdings" w:hint="default"/>
      </w:rPr>
    </w:lvl>
    <w:lvl w:ilvl="3" w:tplc="08090001" w:tentative="1">
      <w:start w:val="1"/>
      <w:numFmt w:val="bullet"/>
      <w:lvlText w:val=""/>
      <w:lvlJc w:val="left"/>
      <w:pPr>
        <w:ind w:left="4429" w:hanging="360"/>
      </w:pPr>
      <w:rPr>
        <w:rFonts w:ascii="Symbol" w:hAnsi="Symbol" w:hint="default"/>
      </w:rPr>
    </w:lvl>
    <w:lvl w:ilvl="4" w:tplc="08090003" w:tentative="1">
      <w:start w:val="1"/>
      <w:numFmt w:val="bullet"/>
      <w:lvlText w:val="o"/>
      <w:lvlJc w:val="left"/>
      <w:pPr>
        <w:ind w:left="5149" w:hanging="360"/>
      </w:pPr>
      <w:rPr>
        <w:rFonts w:ascii="Courier New" w:hAnsi="Courier New" w:cs="Courier New" w:hint="default"/>
      </w:rPr>
    </w:lvl>
    <w:lvl w:ilvl="5" w:tplc="08090005" w:tentative="1">
      <w:start w:val="1"/>
      <w:numFmt w:val="bullet"/>
      <w:lvlText w:val=""/>
      <w:lvlJc w:val="left"/>
      <w:pPr>
        <w:ind w:left="5869" w:hanging="360"/>
      </w:pPr>
      <w:rPr>
        <w:rFonts w:ascii="Wingdings" w:hAnsi="Wingdings" w:hint="default"/>
      </w:rPr>
    </w:lvl>
    <w:lvl w:ilvl="6" w:tplc="08090001" w:tentative="1">
      <w:start w:val="1"/>
      <w:numFmt w:val="bullet"/>
      <w:lvlText w:val=""/>
      <w:lvlJc w:val="left"/>
      <w:pPr>
        <w:ind w:left="6589" w:hanging="360"/>
      </w:pPr>
      <w:rPr>
        <w:rFonts w:ascii="Symbol" w:hAnsi="Symbol" w:hint="default"/>
      </w:rPr>
    </w:lvl>
    <w:lvl w:ilvl="7" w:tplc="08090003" w:tentative="1">
      <w:start w:val="1"/>
      <w:numFmt w:val="bullet"/>
      <w:lvlText w:val="o"/>
      <w:lvlJc w:val="left"/>
      <w:pPr>
        <w:ind w:left="7309" w:hanging="360"/>
      </w:pPr>
      <w:rPr>
        <w:rFonts w:ascii="Courier New" w:hAnsi="Courier New" w:cs="Courier New" w:hint="default"/>
      </w:rPr>
    </w:lvl>
    <w:lvl w:ilvl="8" w:tplc="08090005" w:tentative="1">
      <w:start w:val="1"/>
      <w:numFmt w:val="bullet"/>
      <w:lvlText w:val=""/>
      <w:lvlJc w:val="left"/>
      <w:pPr>
        <w:ind w:left="8029" w:hanging="360"/>
      </w:pPr>
      <w:rPr>
        <w:rFonts w:ascii="Wingdings" w:hAnsi="Wingdings" w:hint="default"/>
      </w:rPr>
    </w:lvl>
  </w:abstractNum>
  <w:abstractNum w:abstractNumId="12" w15:restartNumberingAfterBreak="0">
    <w:nsid w:val="2D542C8E"/>
    <w:multiLevelType w:val="hybridMultilevel"/>
    <w:tmpl w:val="0B447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1B41"/>
    <w:multiLevelType w:val="hybridMultilevel"/>
    <w:tmpl w:val="3DBA760E"/>
    <w:lvl w:ilvl="0" w:tplc="B4F6D9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561CBE"/>
    <w:multiLevelType w:val="hybridMultilevel"/>
    <w:tmpl w:val="D16E1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F94B0D"/>
    <w:multiLevelType w:val="hybridMultilevel"/>
    <w:tmpl w:val="D23CD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4759BE"/>
    <w:multiLevelType w:val="hybridMultilevel"/>
    <w:tmpl w:val="9C5E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25B50"/>
    <w:multiLevelType w:val="hybridMultilevel"/>
    <w:tmpl w:val="B804E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500CB6"/>
    <w:multiLevelType w:val="hybridMultilevel"/>
    <w:tmpl w:val="9834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F664A3"/>
    <w:multiLevelType w:val="hybridMultilevel"/>
    <w:tmpl w:val="A57AE7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266882"/>
    <w:multiLevelType w:val="hybridMultilevel"/>
    <w:tmpl w:val="02E42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974967"/>
    <w:multiLevelType w:val="hybridMultilevel"/>
    <w:tmpl w:val="000C380E"/>
    <w:lvl w:ilvl="0" w:tplc="47783600">
      <w:start w:val="1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244030"/>
    <w:multiLevelType w:val="hybridMultilevel"/>
    <w:tmpl w:val="6AEA31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5553A3"/>
    <w:multiLevelType w:val="hybridMultilevel"/>
    <w:tmpl w:val="A642E2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FD7235C"/>
    <w:multiLevelType w:val="hybridMultilevel"/>
    <w:tmpl w:val="6C94CF12"/>
    <w:lvl w:ilvl="0" w:tplc="65E8F670">
      <w:start w:val="1"/>
      <w:numFmt w:val="bullet"/>
      <w:lvlText w:val=""/>
      <w:lvlJc w:val="left"/>
      <w:pPr>
        <w:tabs>
          <w:tab w:val="num" w:pos="720"/>
        </w:tabs>
        <w:ind w:left="720" w:hanging="360"/>
      </w:pPr>
      <w:rPr>
        <w:rFonts w:ascii="Wingdings 3" w:hAnsi="Wingdings 3" w:hint="default"/>
      </w:rPr>
    </w:lvl>
    <w:lvl w:ilvl="1" w:tplc="E21CE060" w:tentative="1">
      <w:start w:val="1"/>
      <w:numFmt w:val="bullet"/>
      <w:lvlText w:val=""/>
      <w:lvlJc w:val="left"/>
      <w:pPr>
        <w:tabs>
          <w:tab w:val="num" w:pos="1440"/>
        </w:tabs>
        <w:ind w:left="1440" w:hanging="360"/>
      </w:pPr>
      <w:rPr>
        <w:rFonts w:ascii="Wingdings 3" w:hAnsi="Wingdings 3" w:hint="default"/>
      </w:rPr>
    </w:lvl>
    <w:lvl w:ilvl="2" w:tplc="59B4C3AC" w:tentative="1">
      <w:start w:val="1"/>
      <w:numFmt w:val="bullet"/>
      <w:lvlText w:val=""/>
      <w:lvlJc w:val="left"/>
      <w:pPr>
        <w:tabs>
          <w:tab w:val="num" w:pos="2160"/>
        </w:tabs>
        <w:ind w:left="2160" w:hanging="360"/>
      </w:pPr>
      <w:rPr>
        <w:rFonts w:ascii="Wingdings 3" w:hAnsi="Wingdings 3" w:hint="default"/>
      </w:rPr>
    </w:lvl>
    <w:lvl w:ilvl="3" w:tplc="2B56DFD4" w:tentative="1">
      <w:start w:val="1"/>
      <w:numFmt w:val="bullet"/>
      <w:lvlText w:val=""/>
      <w:lvlJc w:val="left"/>
      <w:pPr>
        <w:tabs>
          <w:tab w:val="num" w:pos="2880"/>
        </w:tabs>
        <w:ind w:left="2880" w:hanging="360"/>
      </w:pPr>
      <w:rPr>
        <w:rFonts w:ascii="Wingdings 3" w:hAnsi="Wingdings 3" w:hint="default"/>
      </w:rPr>
    </w:lvl>
    <w:lvl w:ilvl="4" w:tplc="488C7FF2" w:tentative="1">
      <w:start w:val="1"/>
      <w:numFmt w:val="bullet"/>
      <w:lvlText w:val=""/>
      <w:lvlJc w:val="left"/>
      <w:pPr>
        <w:tabs>
          <w:tab w:val="num" w:pos="3600"/>
        </w:tabs>
        <w:ind w:left="3600" w:hanging="360"/>
      </w:pPr>
      <w:rPr>
        <w:rFonts w:ascii="Wingdings 3" w:hAnsi="Wingdings 3" w:hint="default"/>
      </w:rPr>
    </w:lvl>
    <w:lvl w:ilvl="5" w:tplc="C778EB40" w:tentative="1">
      <w:start w:val="1"/>
      <w:numFmt w:val="bullet"/>
      <w:lvlText w:val=""/>
      <w:lvlJc w:val="left"/>
      <w:pPr>
        <w:tabs>
          <w:tab w:val="num" w:pos="4320"/>
        </w:tabs>
        <w:ind w:left="4320" w:hanging="360"/>
      </w:pPr>
      <w:rPr>
        <w:rFonts w:ascii="Wingdings 3" w:hAnsi="Wingdings 3" w:hint="default"/>
      </w:rPr>
    </w:lvl>
    <w:lvl w:ilvl="6" w:tplc="87D0CC38" w:tentative="1">
      <w:start w:val="1"/>
      <w:numFmt w:val="bullet"/>
      <w:lvlText w:val=""/>
      <w:lvlJc w:val="left"/>
      <w:pPr>
        <w:tabs>
          <w:tab w:val="num" w:pos="5040"/>
        </w:tabs>
        <w:ind w:left="5040" w:hanging="360"/>
      </w:pPr>
      <w:rPr>
        <w:rFonts w:ascii="Wingdings 3" w:hAnsi="Wingdings 3" w:hint="default"/>
      </w:rPr>
    </w:lvl>
    <w:lvl w:ilvl="7" w:tplc="0BB0989C" w:tentative="1">
      <w:start w:val="1"/>
      <w:numFmt w:val="bullet"/>
      <w:lvlText w:val=""/>
      <w:lvlJc w:val="left"/>
      <w:pPr>
        <w:tabs>
          <w:tab w:val="num" w:pos="5760"/>
        </w:tabs>
        <w:ind w:left="5760" w:hanging="360"/>
      </w:pPr>
      <w:rPr>
        <w:rFonts w:ascii="Wingdings 3" w:hAnsi="Wingdings 3" w:hint="default"/>
      </w:rPr>
    </w:lvl>
    <w:lvl w:ilvl="8" w:tplc="0DE2D9BA"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507F4D3E"/>
    <w:multiLevelType w:val="hybridMultilevel"/>
    <w:tmpl w:val="116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8A5A1D"/>
    <w:multiLevelType w:val="hybridMultilevel"/>
    <w:tmpl w:val="2D1AB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964A2E"/>
    <w:multiLevelType w:val="hybridMultilevel"/>
    <w:tmpl w:val="F67A32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E74C7F"/>
    <w:multiLevelType w:val="hybridMultilevel"/>
    <w:tmpl w:val="F094D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8D61FA"/>
    <w:multiLevelType w:val="hybridMultilevel"/>
    <w:tmpl w:val="DA98A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D52B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2BC07F5"/>
    <w:multiLevelType w:val="hybridMultilevel"/>
    <w:tmpl w:val="F74CE976"/>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BA7328"/>
    <w:multiLevelType w:val="hybridMultilevel"/>
    <w:tmpl w:val="518604F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3" w15:restartNumberingAfterBreak="0">
    <w:nsid w:val="692E55A3"/>
    <w:multiLevelType w:val="hybridMultilevel"/>
    <w:tmpl w:val="19565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300F97"/>
    <w:multiLevelType w:val="hybridMultilevel"/>
    <w:tmpl w:val="B3D2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2E7FF8"/>
    <w:multiLevelType w:val="hybridMultilevel"/>
    <w:tmpl w:val="6ACC9444"/>
    <w:lvl w:ilvl="0" w:tplc="8B86F43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BF557B"/>
    <w:multiLevelType w:val="hybridMultilevel"/>
    <w:tmpl w:val="30E67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FD7F7A"/>
    <w:multiLevelType w:val="hybridMultilevel"/>
    <w:tmpl w:val="A1142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FE18D5"/>
    <w:multiLevelType w:val="hybridMultilevel"/>
    <w:tmpl w:val="9E8E4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1455E8"/>
    <w:multiLevelType w:val="hybridMultilevel"/>
    <w:tmpl w:val="FB30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EF77F7"/>
    <w:multiLevelType w:val="hybridMultilevel"/>
    <w:tmpl w:val="09D2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184803"/>
    <w:multiLevelType w:val="hybridMultilevel"/>
    <w:tmpl w:val="97227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431621"/>
    <w:multiLevelType w:val="hybridMultilevel"/>
    <w:tmpl w:val="308AAA9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9CF472D"/>
    <w:multiLevelType w:val="hybridMultilevel"/>
    <w:tmpl w:val="D5E2D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070ECB"/>
    <w:multiLevelType w:val="hybridMultilevel"/>
    <w:tmpl w:val="208295B4"/>
    <w:lvl w:ilvl="0" w:tplc="A67091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A71DAF"/>
    <w:multiLevelType w:val="hybridMultilevel"/>
    <w:tmpl w:val="E9C4B27E"/>
    <w:lvl w:ilvl="0" w:tplc="01C8B8EE">
      <w:start w:val="1"/>
      <w:numFmt w:val="bullet"/>
      <w:lvlText w:val=""/>
      <w:lvlJc w:val="left"/>
      <w:pPr>
        <w:tabs>
          <w:tab w:val="num" w:pos="720"/>
        </w:tabs>
        <w:ind w:left="720" w:hanging="360"/>
      </w:pPr>
      <w:rPr>
        <w:rFonts w:ascii="Wingdings 3" w:hAnsi="Wingdings 3" w:hint="default"/>
      </w:rPr>
    </w:lvl>
    <w:lvl w:ilvl="1" w:tplc="01D24F46" w:tentative="1">
      <w:start w:val="1"/>
      <w:numFmt w:val="bullet"/>
      <w:lvlText w:val=""/>
      <w:lvlJc w:val="left"/>
      <w:pPr>
        <w:tabs>
          <w:tab w:val="num" w:pos="1440"/>
        </w:tabs>
        <w:ind w:left="1440" w:hanging="360"/>
      </w:pPr>
      <w:rPr>
        <w:rFonts w:ascii="Wingdings 3" w:hAnsi="Wingdings 3" w:hint="default"/>
      </w:rPr>
    </w:lvl>
    <w:lvl w:ilvl="2" w:tplc="C44E93A6" w:tentative="1">
      <w:start w:val="1"/>
      <w:numFmt w:val="bullet"/>
      <w:lvlText w:val=""/>
      <w:lvlJc w:val="left"/>
      <w:pPr>
        <w:tabs>
          <w:tab w:val="num" w:pos="2160"/>
        </w:tabs>
        <w:ind w:left="2160" w:hanging="360"/>
      </w:pPr>
      <w:rPr>
        <w:rFonts w:ascii="Wingdings 3" w:hAnsi="Wingdings 3" w:hint="default"/>
      </w:rPr>
    </w:lvl>
    <w:lvl w:ilvl="3" w:tplc="B1E641CA" w:tentative="1">
      <w:start w:val="1"/>
      <w:numFmt w:val="bullet"/>
      <w:lvlText w:val=""/>
      <w:lvlJc w:val="left"/>
      <w:pPr>
        <w:tabs>
          <w:tab w:val="num" w:pos="2880"/>
        </w:tabs>
        <w:ind w:left="2880" w:hanging="360"/>
      </w:pPr>
      <w:rPr>
        <w:rFonts w:ascii="Wingdings 3" w:hAnsi="Wingdings 3" w:hint="default"/>
      </w:rPr>
    </w:lvl>
    <w:lvl w:ilvl="4" w:tplc="72A218A2" w:tentative="1">
      <w:start w:val="1"/>
      <w:numFmt w:val="bullet"/>
      <w:lvlText w:val=""/>
      <w:lvlJc w:val="left"/>
      <w:pPr>
        <w:tabs>
          <w:tab w:val="num" w:pos="3600"/>
        </w:tabs>
        <w:ind w:left="3600" w:hanging="360"/>
      </w:pPr>
      <w:rPr>
        <w:rFonts w:ascii="Wingdings 3" w:hAnsi="Wingdings 3" w:hint="default"/>
      </w:rPr>
    </w:lvl>
    <w:lvl w:ilvl="5" w:tplc="3D6A8062" w:tentative="1">
      <w:start w:val="1"/>
      <w:numFmt w:val="bullet"/>
      <w:lvlText w:val=""/>
      <w:lvlJc w:val="left"/>
      <w:pPr>
        <w:tabs>
          <w:tab w:val="num" w:pos="4320"/>
        </w:tabs>
        <w:ind w:left="4320" w:hanging="360"/>
      </w:pPr>
      <w:rPr>
        <w:rFonts w:ascii="Wingdings 3" w:hAnsi="Wingdings 3" w:hint="default"/>
      </w:rPr>
    </w:lvl>
    <w:lvl w:ilvl="6" w:tplc="91A4C38C" w:tentative="1">
      <w:start w:val="1"/>
      <w:numFmt w:val="bullet"/>
      <w:lvlText w:val=""/>
      <w:lvlJc w:val="left"/>
      <w:pPr>
        <w:tabs>
          <w:tab w:val="num" w:pos="5040"/>
        </w:tabs>
        <w:ind w:left="5040" w:hanging="360"/>
      </w:pPr>
      <w:rPr>
        <w:rFonts w:ascii="Wingdings 3" w:hAnsi="Wingdings 3" w:hint="default"/>
      </w:rPr>
    </w:lvl>
    <w:lvl w:ilvl="7" w:tplc="68B2ED6A" w:tentative="1">
      <w:start w:val="1"/>
      <w:numFmt w:val="bullet"/>
      <w:lvlText w:val=""/>
      <w:lvlJc w:val="left"/>
      <w:pPr>
        <w:tabs>
          <w:tab w:val="num" w:pos="5760"/>
        </w:tabs>
        <w:ind w:left="5760" w:hanging="360"/>
      </w:pPr>
      <w:rPr>
        <w:rFonts w:ascii="Wingdings 3" w:hAnsi="Wingdings 3" w:hint="default"/>
      </w:rPr>
    </w:lvl>
    <w:lvl w:ilvl="8" w:tplc="7B9A313A" w:tentative="1">
      <w:start w:val="1"/>
      <w:numFmt w:val="bullet"/>
      <w:lvlText w:val=""/>
      <w:lvlJc w:val="left"/>
      <w:pPr>
        <w:tabs>
          <w:tab w:val="num" w:pos="6480"/>
        </w:tabs>
        <w:ind w:left="6480" w:hanging="360"/>
      </w:pPr>
      <w:rPr>
        <w:rFonts w:ascii="Wingdings 3" w:hAnsi="Wingdings 3" w:hint="default"/>
      </w:rPr>
    </w:lvl>
  </w:abstractNum>
  <w:num w:numId="1">
    <w:abstractNumId w:val="25"/>
  </w:num>
  <w:num w:numId="2">
    <w:abstractNumId w:val="17"/>
  </w:num>
  <w:num w:numId="3">
    <w:abstractNumId w:val="40"/>
  </w:num>
  <w:num w:numId="4">
    <w:abstractNumId w:val="33"/>
  </w:num>
  <w:num w:numId="5">
    <w:abstractNumId w:val="6"/>
  </w:num>
  <w:num w:numId="6">
    <w:abstractNumId w:val="28"/>
  </w:num>
  <w:num w:numId="7">
    <w:abstractNumId w:val="18"/>
  </w:num>
  <w:num w:numId="8">
    <w:abstractNumId w:val="5"/>
  </w:num>
  <w:num w:numId="9">
    <w:abstractNumId w:val="9"/>
  </w:num>
  <w:num w:numId="10">
    <w:abstractNumId w:val="39"/>
  </w:num>
  <w:num w:numId="11">
    <w:abstractNumId w:val="30"/>
  </w:num>
  <w:num w:numId="12">
    <w:abstractNumId w:val="0"/>
  </w:num>
  <w:num w:numId="13">
    <w:abstractNumId w:val="7"/>
  </w:num>
  <w:num w:numId="14">
    <w:abstractNumId w:val="32"/>
  </w:num>
  <w:num w:numId="15">
    <w:abstractNumId w:val="42"/>
  </w:num>
  <w:num w:numId="16">
    <w:abstractNumId w:val="22"/>
  </w:num>
  <w:num w:numId="17">
    <w:abstractNumId w:val="35"/>
  </w:num>
  <w:num w:numId="18">
    <w:abstractNumId w:val="12"/>
  </w:num>
  <w:num w:numId="19">
    <w:abstractNumId w:val="38"/>
  </w:num>
  <w:num w:numId="20">
    <w:abstractNumId w:val="23"/>
  </w:num>
  <w:num w:numId="21">
    <w:abstractNumId w:val="37"/>
  </w:num>
  <w:num w:numId="22">
    <w:abstractNumId w:val="36"/>
  </w:num>
  <w:num w:numId="23">
    <w:abstractNumId w:val="20"/>
  </w:num>
  <w:num w:numId="24">
    <w:abstractNumId w:val="15"/>
  </w:num>
  <w:num w:numId="25">
    <w:abstractNumId w:val="41"/>
  </w:num>
  <w:num w:numId="26">
    <w:abstractNumId w:val="19"/>
  </w:num>
  <w:num w:numId="27">
    <w:abstractNumId w:val="11"/>
  </w:num>
  <w:num w:numId="28">
    <w:abstractNumId w:val="2"/>
  </w:num>
  <w:num w:numId="29">
    <w:abstractNumId w:val="29"/>
  </w:num>
  <w:num w:numId="30">
    <w:abstractNumId w:val="16"/>
  </w:num>
  <w:num w:numId="31">
    <w:abstractNumId w:val="26"/>
  </w:num>
  <w:num w:numId="32">
    <w:abstractNumId w:val="34"/>
  </w:num>
  <w:num w:numId="33">
    <w:abstractNumId w:val="3"/>
  </w:num>
  <w:num w:numId="34">
    <w:abstractNumId w:val="24"/>
  </w:num>
  <w:num w:numId="35">
    <w:abstractNumId w:val="45"/>
  </w:num>
  <w:num w:numId="36">
    <w:abstractNumId w:val="13"/>
  </w:num>
  <w:num w:numId="37">
    <w:abstractNumId w:val="21"/>
  </w:num>
  <w:num w:numId="38">
    <w:abstractNumId w:val="27"/>
  </w:num>
  <w:num w:numId="39">
    <w:abstractNumId w:val="44"/>
  </w:num>
  <w:num w:numId="40">
    <w:abstractNumId w:val="10"/>
  </w:num>
  <w:num w:numId="41">
    <w:abstractNumId w:val="14"/>
  </w:num>
  <w:num w:numId="42">
    <w:abstractNumId w:val="43"/>
  </w:num>
  <w:num w:numId="43">
    <w:abstractNumId w:val="4"/>
  </w:num>
  <w:num w:numId="44">
    <w:abstractNumId w:val="31"/>
  </w:num>
  <w:num w:numId="45">
    <w:abstractNumId w:val="8"/>
  </w:num>
  <w:num w:numId="46">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992"/>
    <w:rsid w:val="0000483F"/>
    <w:rsid w:val="0003642E"/>
    <w:rsid w:val="00051DD9"/>
    <w:rsid w:val="000520FE"/>
    <w:rsid w:val="000B2134"/>
    <w:rsid w:val="000D2660"/>
    <w:rsid w:val="000E47F6"/>
    <w:rsid w:val="000F0144"/>
    <w:rsid w:val="000F0992"/>
    <w:rsid w:val="000F2966"/>
    <w:rsid w:val="00104F06"/>
    <w:rsid w:val="001054CC"/>
    <w:rsid w:val="00107113"/>
    <w:rsid w:val="00125D76"/>
    <w:rsid w:val="00127960"/>
    <w:rsid w:val="0013759C"/>
    <w:rsid w:val="00153579"/>
    <w:rsid w:val="001576C2"/>
    <w:rsid w:val="00176846"/>
    <w:rsid w:val="0018089A"/>
    <w:rsid w:val="00196DDD"/>
    <w:rsid w:val="001A5A77"/>
    <w:rsid w:val="001B0366"/>
    <w:rsid w:val="001B3D11"/>
    <w:rsid w:val="001B42A7"/>
    <w:rsid w:val="001C146F"/>
    <w:rsid w:val="001D7AFF"/>
    <w:rsid w:val="001F1D62"/>
    <w:rsid w:val="001F1E0C"/>
    <w:rsid w:val="0020299C"/>
    <w:rsid w:val="002068F8"/>
    <w:rsid w:val="002149FA"/>
    <w:rsid w:val="00224017"/>
    <w:rsid w:val="00226578"/>
    <w:rsid w:val="00244E2B"/>
    <w:rsid w:val="00267C95"/>
    <w:rsid w:val="00277B71"/>
    <w:rsid w:val="002845B8"/>
    <w:rsid w:val="002A126A"/>
    <w:rsid w:val="002B158C"/>
    <w:rsid w:val="002B559B"/>
    <w:rsid w:val="002C1209"/>
    <w:rsid w:val="002C6064"/>
    <w:rsid w:val="002C7EC4"/>
    <w:rsid w:val="003031CC"/>
    <w:rsid w:val="00310A58"/>
    <w:rsid w:val="00331E69"/>
    <w:rsid w:val="00334156"/>
    <w:rsid w:val="003641D2"/>
    <w:rsid w:val="00365869"/>
    <w:rsid w:val="00366C3B"/>
    <w:rsid w:val="003754AB"/>
    <w:rsid w:val="003A3AD2"/>
    <w:rsid w:val="003D0276"/>
    <w:rsid w:val="003E09F9"/>
    <w:rsid w:val="00403A13"/>
    <w:rsid w:val="00406D24"/>
    <w:rsid w:val="0042424E"/>
    <w:rsid w:val="00492FDF"/>
    <w:rsid w:val="00495085"/>
    <w:rsid w:val="004A1847"/>
    <w:rsid w:val="004B0340"/>
    <w:rsid w:val="004E66DE"/>
    <w:rsid w:val="004F1156"/>
    <w:rsid w:val="004F5C63"/>
    <w:rsid w:val="00533C94"/>
    <w:rsid w:val="00540278"/>
    <w:rsid w:val="005505BD"/>
    <w:rsid w:val="005771A7"/>
    <w:rsid w:val="00583E28"/>
    <w:rsid w:val="005B0E9E"/>
    <w:rsid w:val="005B24BF"/>
    <w:rsid w:val="005C1773"/>
    <w:rsid w:val="005C2066"/>
    <w:rsid w:val="00601EB2"/>
    <w:rsid w:val="006033E8"/>
    <w:rsid w:val="00613102"/>
    <w:rsid w:val="00615D04"/>
    <w:rsid w:val="00617342"/>
    <w:rsid w:val="0064341B"/>
    <w:rsid w:val="006647FF"/>
    <w:rsid w:val="006A1E0B"/>
    <w:rsid w:val="006A2720"/>
    <w:rsid w:val="006B494F"/>
    <w:rsid w:val="006B5314"/>
    <w:rsid w:val="006C139B"/>
    <w:rsid w:val="006E266B"/>
    <w:rsid w:val="006E7BF0"/>
    <w:rsid w:val="0070261E"/>
    <w:rsid w:val="00721132"/>
    <w:rsid w:val="00726849"/>
    <w:rsid w:val="00727BBC"/>
    <w:rsid w:val="00762364"/>
    <w:rsid w:val="00774371"/>
    <w:rsid w:val="0077491D"/>
    <w:rsid w:val="00783FCB"/>
    <w:rsid w:val="007A3167"/>
    <w:rsid w:val="007B350A"/>
    <w:rsid w:val="007D40AD"/>
    <w:rsid w:val="0080702B"/>
    <w:rsid w:val="00811B2D"/>
    <w:rsid w:val="008236F0"/>
    <w:rsid w:val="008328D7"/>
    <w:rsid w:val="008B0ED8"/>
    <w:rsid w:val="008E2B2E"/>
    <w:rsid w:val="008F5E34"/>
    <w:rsid w:val="00900517"/>
    <w:rsid w:val="00922492"/>
    <w:rsid w:val="0093660C"/>
    <w:rsid w:val="009600E1"/>
    <w:rsid w:val="009644D4"/>
    <w:rsid w:val="00986245"/>
    <w:rsid w:val="009A3C87"/>
    <w:rsid w:val="009A618F"/>
    <w:rsid w:val="009D6C1E"/>
    <w:rsid w:val="009E39F0"/>
    <w:rsid w:val="009E784E"/>
    <w:rsid w:val="009F2ECE"/>
    <w:rsid w:val="009F7544"/>
    <w:rsid w:val="00A13CF2"/>
    <w:rsid w:val="00A22ABB"/>
    <w:rsid w:val="00A3432B"/>
    <w:rsid w:val="00A3436A"/>
    <w:rsid w:val="00A60760"/>
    <w:rsid w:val="00A81395"/>
    <w:rsid w:val="00A83852"/>
    <w:rsid w:val="00A94A86"/>
    <w:rsid w:val="00AA46A1"/>
    <w:rsid w:val="00AC0598"/>
    <w:rsid w:val="00AC0E29"/>
    <w:rsid w:val="00AD1373"/>
    <w:rsid w:val="00AE5C8B"/>
    <w:rsid w:val="00B00E8B"/>
    <w:rsid w:val="00B33B13"/>
    <w:rsid w:val="00B3575E"/>
    <w:rsid w:val="00B723AA"/>
    <w:rsid w:val="00B864C5"/>
    <w:rsid w:val="00BA02B3"/>
    <w:rsid w:val="00BC6399"/>
    <w:rsid w:val="00BD1234"/>
    <w:rsid w:val="00BD487F"/>
    <w:rsid w:val="00BE10C4"/>
    <w:rsid w:val="00BE4F64"/>
    <w:rsid w:val="00BE63F5"/>
    <w:rsid w:val="00C05E20"/>
    <w:rsid w:val="00C31326"/>
    <w:rsid w:val="00C42167"/>
    <w:rsid w:val="00C44461"/>
    <w:rsid w:val="00C8083B"/>
    <w:rsid w:val="00CA6581"/>
    <w:rsid w:val="00CA7BF9"/>
    <w:rsid w:val="00CB7B3F"/>
    <w:rsid w:val="00CD59EE"/>
    <w:rsid w:val="00CF1219"/>
    <w:rsid w:val="00D17C47"/>
    <w:rsid w:val="00D3212D"/>
    <w:rsid w:val="00D33A81"/>
    <w:rsid w:val="00D46D53"/>
    <w:rsid w:val="00DA0483"/>
    <w:rsid w:val="00DF7E7E"/>
    <w:rsid w:val="00E20B10"/>
    <w:rsid w:val="00E2484E"/>
    <w:rsid w:val="00E34CB1"/>
    <w:rsid w:val="00E462DE"/>
    <w:rsid w:val="00E51E7B"/>
    <w:rsid w:val="00E74128"/>
    <w:rsid w:val="00E8700B"/>
    <w:rsid w:val="00EC20AD"/>
    <w:rsid w:val="00EC77CC"/>
    <w:rsid w:val="00ED6567"/>
    <w:rsid w:val="00EE691C"/>
    <w:rsid w:val="00F24AD4"/>
    <w:rsid w:val="00F252A3"/>
    <w:rsid w:val="00F27231"/>
    <w:rsid w:val="00F30992"/>
    <w:rsid w:val="00F532E1"/>
    <w:rsid w:val="00F60DE6"/>
    <w:rsid w:val="00F706D7"/>
    <w:rsid w:val="00F76244"/>
    <w:rsid w:val="00F86F95"/>
    <w:rsid w:val="00FB5609"/>
    <w:rsid w:val="00FC020C"/>
    <w:rsid w:val="00FD116A"/>
    <w:rsid w:val="00FF0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D10C9"/>
  <w15:chartTrackingRefBased/>
  <w15:docId w15:val="{EC2B59D0-7552-405A-9630-32D065E3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992"/>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1"/>
    <w:qFormat/>
    <w:rsid w:val="000F0992"/>
    <w:pPr>
      <w:widowControl w:val="0"/>
      <w:autoSpaceDE w:val="0"/>
      <w:autoSpaceDN w:val="0"/>
      <w:adjustRightInd w:val="0"/>
      <w:spacing w:before="116"/>
      <w:ind w:left="100"/>
      <w:outlineLvl w:val="0"/>
    </w:pPr>
    <w:rPr>
      <w:rFonts w:eastAsiaTheme="minorEastAsia"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992"/>
    <w:pPr>
      <w:tabs>
        <w:tab w:val="center" w:pos="4513"/>
        <w:tab w:val="right" w:pos="9026"/>
      </w:tabs>
    </w:pPr>
  </w:style>
  <w:style w:type="character" w:customStyle="1" w:styleId="HeaderChar">
    <w:name w:val="Header Char"/>
    <w:basedOn w:val="DefaultParagraphFont"/>
    <w:link w:val="Header"/>
    <w:uiPriority w:val="99"/>
    <w:rsid w:val="000F0992"/>
  </w:style>
  <w:style w:type="paragraph" w:styleId="Footer">
    <w:name w:val="footer"/>
    <w:basedOn w:val="Normal"/>
    <w:link w:val="FooterChar"/>
    <w:uiPriority w:val="99"/>
    <w:unhideWhenUsed/>
    <w:rsid w:val="000F0992"/>
    <w:pPr>
      <w:tabs>
        <w:tab w:val="center" w:pos="4513"/>
        <w:tab w:val="right" w:pos="9026"/>
      </w:tabs>
    </w:pPr>
  </w:style>
  <w:style w:type="character" w:customStyle="1" w:styleId="FooterChar">
    <w:name w:val="Footer Char"/>
    <w:basedOn w:val="DefaultParagraphFont"/>
    <w:link w:val="Footer"/>
    <w:uiPriority w:val="99"/>
    <w:rsid w:val="000F0992"/>
  </w:style>
  <w:style w:type="paragraph" w:styleId="ListParagraph">
    <w:name w:val="List Paragraph"/>
    <w:basedOn w:val="Normal"/>
    <w:uiPriority w:val="34"/>
    <w:qFormat/>
    <w:rsid w:val="000F0992"/>
    <w:pPr>
      <w:ind w:left="720"/>
      <w:contextualSpacing/>
    </w:pPr>
  </w:style>
  <w:style w:type="paragraph" w:styleId="PlainText">
    <w:name w:val="Plain Text"/>
    <w:basedOn w:val="Normal"/>
    <w:link w:val="PlainTextChar"/>
    <w:uiPriority w:val="99"/>
    <w:rsid w:val="000F0992"/>
    <w:rPr>
      <w:rFonts w:ascii="Courier New" w:hAnsi="Courier New" w:cs="Courier New"/>
      <w:sz w:val="20"/>
      <w:szCs w:val="20"/>
      <w:lang w:eastAsia="en-US"/>
    </w:rPr>
  </w:style>
  <w:style w:type="character" w:customStyle="1" w:styleId="PlainTextChar">
    <w:name w:val="Plain Text Char"/>
    <w:basedOn w:val="DefaultParagraphFont"/>
    <w:link w:val="PlainText"/>
    <w:uiPriority w:val="99"/>
    <w:rsid w:val="000F0992"/>
    <w:rPr>
      <w:rFonts w:ascii="Courier New" w:eastAsia="Times New Roman" w:hAnsi="Courier New" w:cs="Courier New"/>
      <w:sz w:val="20"/>
      <w:szCs w:val="20"/>
    </w:rPr>
  </w:style>
  <w:style w:type="paragraph" w:customStyle="1" w:styleId="Default">
    <w:name w:val="Default"/>
    <w:rsid w:val="000F0992"/>
    <w:pPr>
      <w:autoSpaceDE w:val="0"/>
      <w:autoSpaceDN w:val="0"/>
      <w:adjustRightInd w:val="0"/>
      <w:spacing w:after="0" w:line="240" w:lineRule="auto"/>
    </w:pPr>
    <w:rPr>
      <w:rFonts w:ascii="Arial" w:eastAsia="Calibri" w:hAnsi="Arial" w:cs="Arial"/>
      <w:color w:val="000000"/>
      <w:sz w:val="24"/>
      <w:szCs w:val="24"/>
    </w:rPr>
  </w:style>
  <w:style w:type="character" w:customStyle="1" w:styleId="Heading1Char">
    <w:name w:val="Heading 1 Char"/>
    <w:basedOn w:val="DefaultParagraphFont"/>
    <w:link w:val="Heading1"/>
    <w:uiPriority w:val="1"/>
    <w:rsid w:val="000F0992"/>
    <w:rPr>
      <w:rFonts w:ascii="Arial" w:eastAsiaTheme="minorEastAsia" w:hAnsi="Arial" w:cs="Arial"/>
      <w:b/>
      <w:bCs/>
      <w:lang w:eastAsia="en-GB"/>
    </w:rPr>
  </w:style>
  <w:style w:type="character" w:styleId="CommentReference">
    <w:name w:val="annotation reference"/>
    <w:basedOn w:val="DefaultParagraphFont"/>
    <w:uiPriority w:val="99"/>
    <w:semiHidden/>
    <w:unhideWhenUsed/>
    <w:rsid w:val="009A618F"/>
    <w:rPr>
      <w:sz w:val="16"/>
      <w:szCs w:val="16"/>
    </w:rPr>
  </w:style>
  <w:style w:type="paragraph" w:styleId="CommentText">
    <w:name w:val="annotation text"/>
    <w:basedOn w:val="Normal"/>
    <w:link w:val="CommentTextChar"/>
    <w:uiPriority w:val="99"/>
    <w:semiHidden/>
    <w:unhideWhenUsed/>
    <w:rsid w:val="009A618F"/>
    <w:rPr>
      <w:sz w:val="20"/>
      <w:szCs w:val="20"/>
    </w:rPr>
  </w:style>
  <w:style w:type="character" w:customStyle="1" w:styleId="CommentTextChar">
    <w:name w:val="Comment Text Char"/>
    <w:basedOn w:val="DefaultParagraphFont"/>
    <w:link w:val="CommentText"/>
    <w:uiPriority w:val="99"/>
    <w:semiHidden/>
    <w:rsid w:val="009A618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A618F"/>
    <w:rPr>
      <w:b/>
      <w:bCs/>
    </w:rPr>
  </w:style>
  <w:style w:type="character" w:customStyle="1" w:styleId="CommentSubjectChar">
    <w:name w:val="Comment Subject Char"/>
    <w:basedOn w:val="CommentTextChar"/>
    <w:link w:val="CommentSubject"/>
    <w:uiPriority w:val="99"/>
    <w:semiHidden/>
    <w:rsid w:val="009A618F"/>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E20B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B10"/>
    <w:rPr>
      <w:rFonts w:ascii="Segoe UI" w:eastAsia="Times New Roman" w:hAnsi="Segoe UI" w:cs="Segoe UI"/>
      <w:sz w:val="18"/>
      <w:szCs w:val="18"/>
      <w:lang w:eastAsia="en-GB"/>
    </w:rPr>
  </w:style>
  <w:style w:type="paragraph" w:styleId="Title">
    <w:name w:val="Title"/>
    <w:basedOn w:val="Normal"/>
    <w:next w:val="Normal"/>
    <w:link w:val="TitleChar"/>
    <w:uiPriority w:val="10"/>
    <w:qFormat/>
    <w:rsid w:val="002149FA"/>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2149FA"/>
    <w:rPr>
      <w:rFonts w:asciiTheme="majorHAnsi" w:eastAsiaTheme="majorEastAsia" w:hAnsiTheme="majorHAnsi" w:cstheme="majorBidi"/>
      <w:spacing w:val="-10"/>
      <w:kern w:val="28"/>
      <w:sz w:val="56"/>
      <w:szCs w:val="56"/>
    </w:rPr>
  </w:style>
  <w:style w:type="character" w:styleId="Hyperlink">
    <w:name w:val="Hyperlink"/>
    <w:uiPriority w:val="99"/>
    <w:unhideWhenUsed/>
    <w:qFormat/>
    <w:rsid w:val="00613102"/>
    <w:rPr>
      <w:color w:val="0072CC"/>
      <w:u w:val="single"/>
    </w:rPr>
  </w:style>
  <w:style w:type="paragraph" w:styleId="TOCHeading">
    <w:name w:val="TOC Heading"/>
    <w:basedOn w:val="Heading1"/>
    <w:next w:val="Normal"/>
    <w:uiPriority w:val="39"/>
    <w:unhideWhenUsed/>
    <w:qFormat/>
    <w:rsid w:val="00613102"/>
    <w:pPr>
      <w:keepNext/>
      <w:keepLines/>
      <w:widowControl/>
      <w:autoSpaceDE/>
      <w:autoSpaceDN/>
      <w:adjustRightInd/>
      <w:spacing w:before="240" w:line="259" w:lineRule="auto"/>
      <w:ind w:left="0"/>
      <w:outlineLvl w:val="9"/>
    </w:pPr>
    <w:rPr>
      <w:rFonts w:ascii="Calibri Light" w:eastAsia="Times New Roman" w:hAnsi="Calibri Light" w:cs="Times New Roman"/>
      <w:b w:val="0"/>
      <w:bCs w:val="0"/>
      <w:color w:val="0D1C2F"/>
      <w:sz w:val="32"/>
      <w:szCs w:val="32"/>
      <w:lang w:val="en-US" w:eastAsia="en-US"/>
    </w:rPr>
  </w:style>
  <w:style w:type="paragraph" w:styleId="TOC1">
    <w:name w:val="toc 1"/>
    <w:basedOn w:val="Normal"/>
    <w:next w:val="Normal"/>
    <w:autoRedefine/>
    <w:uiPriority w:val="39"/>
    <w:unhideWhenUsed/>
    <w:rsid w:val="00613102"/>
    <w:pPr>
      <w:spacing w:after="100"/>
    </w:pPr>
    <w:rPr>
      <w:rFonts w:eastAsia="MS Mincho"/>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442963">
      <w:bodyDiv w:val="1"/>
      <w:marLeft w:val="0"/>
      <w:marRight w:val="0"/>
      <w:marTop w:val="0"/>
      <w:marBottom w:val="0"/>
      <w:divBdr>
        <w:top w:val="none" w:sz="0" w:space="0" w:color="auto"/>
        <w:left w:val="none" w:sz="0" w:space="0" w:color="auto"/>
        <w:bottom w:val="none" w:sz="0" w:space="0" w:color="auto"/>
        <w:right w:val="none" w:sz="0" w:space="0" w:color="auto"/>
      </w:divBdr>
      <w:divsChild>
        <w:div w:id="2034917357">
          <w:marLeft w:val="446"/>
          <w:marRight w:val="0"/>
          <w:marTop w:val="91"/>
          <w:marBottom w:val="120"/>
          <w:divBdr>
            <w:top w:val="none" w:sz="0" w:space="0" w:color="auto"/>
            <w:left w:val="none" w:sz="0" w:space="0" w:color="auto"/>
            <w:bottom w:val="none" w:sz="0" w:space="0" w:color="auto"/>
            <w:right w:val="none" w:sz="0" w:space="0" w:color="auto"/>
          </w:divBdr>
        </w:div>
        <w:div w:id="1395926950">
          <w:marLeft w:val="446"/>
          <w:marRight w:val="0"/>
          <w:marTop w:val="91"/>
          <w:marBottom w:val="120"/>
          <w:divBdr>
            <w:top w:val="none" w:sz="0" w:space="0" w:color="auto"/>
            <w:left w:val="none" w:sz="0" w:space="0" w:color="auto"/>
            <w:bottom w:val="none" w:sz="0" w:space="0" w:color="auto"/>
            <w:right w:val="none" w:sz="0" w:space="0" w:color="auto"/>
          </w:divBdr>
        </w:div>
        <w:div w:id="1034115910">
          <w:marLeft w:val="446"/>
          <w:marRight w:val="0"/>
          <w:marTop w:val="91"/>
          <w:marBottom w:val="120"/>
          <w:divBdr>
            <w:top w:val="none" w:sz="0" w:space="0" w:color="auto"/>
            <w:left w:val="none" w:sz="0" w:space="0" w:color="auto"/>
            <w:bottom w:val="none" w:sz="0" w:space="0" w:color="auto"/>
            <w:right w:val="none" w:sz="0" w:space="0" w:color="auto"/>
          </w:divBdr>
        </w:div>
        <w:div w:id="619141153">
          <w:marLeft w:val="446"/>
          <w:marRight w:val="0"/>
          <w:marTop w:val="91"/>
          <w:marBottom w:val="120"/>
          <w:divBdr>
            <w:top w:val="none" w:sz="0" w:space="0" w:color="auto"/>
            <w:left w:val="none" w:sz="0" w:space="0" w:color="auto"/>
            <w:bottom w:val="none" w:sz="0" w:space="0" w:color="auto"/>
            <w:right w:val="none" w:sz="0" w:space="0" w:color="auto"/>
          </w:divBdr>
        </w:div>
        <w:div w:id="1837762502">
          <w:marLeft w:val="446"/>
          <w:marRight w:val="0"/>
          <w:marTop w:val="91"/>
          <w:marBottom w:val="120"/>
          <w:divBdr>
            <w:top w:val="none" w:sz="0" w:space="0" w:color="auto"/>
            <w:left w:val="none" w:sz="0" w:space="0" w:color="auto"/>
            <w:bottom w:val="none" w:sz="0" w:space="0" w:color="auto"/>
            <w:right w:val="none" w:sz="0" w:space="0" w:color="auto"/>
          </w:divBdr>
        </w:div>
        <w:div w:id="1448349010">
          <w:marLeft w:val="446"/>
          <w:marRight w:val="0"/>
          <w:marTop w:val="91"/>
          <w:marBottom w:val="120"/>
          <w:divBdr>
            <w:top w:val="none" w:sz="0" w:space="0" w:color="auto"/>
            <w:left w:val="none" w:sz="0" w:space="0" w:color="auto"/>
            <w:bottom w:val="none" w:sz="0" w:space="0" w:color="auto"/>
            <w:right w:val="none" w:sz="0" w:space="0" w:color="auto"/>
          </w:divBdr>
        </w:div>
        <w:div w:id="828331420">
          <w:marLeft w:val="446"/>
          <w:marRight w:val="0"/>
          <w:marTop w:val="91"/>
          <w:marBottom w:val="120"/>
          <w:divBdr>
            <w:top w:val="none" w:sz="0" w:space="0" w:color="auto"/>
            <w:left w:val="none" w:sz="0" w:space="0" w:color="auto"/>
            <w:bottom w:val="none" w:sz="0" w:space="0" w:color="auto"/>
            <w:right w:val="none" w:sz="0" w:space="0" w:color="auto"/>
          </w:divBdr>
        </w:div>
        <w:div w:id="774600188">
          <w:marLeft w:val="446"/>
          <w:marRight w:val="0"/>
          <w:marTop w:val="91"/>
          <w:marBottom w:val="120"/>
          <w:divBdr>
            <w:top w:val="none" w:sz="0" w:space="0" w:color="auto"/>
            <w:left w:val="none" w:sz="0" w:space="0" w:color="auto"/>
            <w:bottom w:val="none" w:sz="0" w:space="0" w:color="auto"/>
            <w:right w:val="none" w:sz="0" w:space="0" w:color="auto"/>
          </w:divBdr>
        </w:div>
        <w:div w:id="1239638200">
          <w:marLeft w:val="446"/>
          <w:marRight w:val="0"/>
          <w:marTop w:val="91"/>
          <w:marBottom w:val="120"/>
          <w:divBdr>
            <w:top w:val="none" w:sz="0" w:space="0" w:color="auto"/>
            <w:left w:val="none" w:sz="0" w:space="0" w:color="auto"/>
            <w:bottom w:val="none" w:sz="0" w:space="0" w:color="auto"/>
            <w:right w:val="none" w:sz="0" w:space="0" w:color="auto"/>
          </w:divBdr>
        </w:div>
        <w:div w:id="2038188535">
          <w:marLeft w:val="446"/>
          <w:marRight w:val="0"/>
          <w:marTop w:val="91"/>
          <w:marBottom w:val="120"/>
          <w:divBdr>
            <w:top w:val="none" w:sz="0" w:space="0" w:color="auto"/>
            <w:left w:val="none" w:sz="0" w:space="0" w:color="auto"/>
            <w:bottom w:val="none" w:sz="0" w:space="0" w:color="auto"/>
            <w:right w:val="none" w:sz="0" w:space="0" w:color="auto"/>
          </w:divBdr>
        </w:div>
        <w:div w:id="56322426">
          <w:marLeft w:val="446"/>
          <w:marRight w:val="0"/>
          <w:marTop w:val="91"/>
          <w:marBottom w:val="120"/>
          <w:divBdr>
            <w:top w:val="none" w:sz="0" w:space="0" w:color="auto"/>
            <w:left w:val="none" w:sz="0" w:space="0" w:color="auto"/>
            <w:bottom w:val="none" w:sz="0" w:space="0" w:color="auto"/>
            <w:right w:val="none" w:sz="0" w:space="0" w:color="auto"/>
          </w:divBdr>
        </w:div>
      </w:divsChild>
    </w:div>
    <w:div w:id="1132166402">
      <w:bodyDiv w:val="1"/>
      <w:marLeft w:val="0"/>
      <w:marRight w:val="0"/>
      <w:marTop w:val="0"/>
      <w:marBottom w:val="0"/>
      <w:divBdr>
        <w:top w:val="none" w:sz="0" w:space="0" w:color="auto"/>
        <w:left w:val="none" w:sz="0" w:space="0" w:color="auto"/>
        <w:bottom w:val="none" w:sz="0" w:space="0" w:color="auto"/>
        <w:right w:val="none" w:sz="0" w:space="0" w:color="auto"/>
      </w:divBdr>
    </w:div>
    <w:div w:id="1389525032">
      <w:bodyDiv w:val="1"/>
      <w:marLeft w:val="0"/>
      <w:marRight w:val="0"/>
      <w:marTop w:val="0"/>
      <w:marBottom w:val="0"/>
      <w:divBdr>
        <w:top w:val="none" w:sz="0" w:space="0" w:color="auto"/>
        <w:left w:val="none" w:sz="0" w:space="0" w:color="auto"/>
        <w:bottom w:val="none" w:sz="0" w:space="0" w:color="auto"/>
        <w:right w:val="none" w:sz="0" w:space="0" w:color="auto"/>
      </w:divBdr>
      <w:divsChild>
        <w:div w:id="1845238700">
          <w:marLeft w:val="446"/>
          <w:marRight w:val="0"/>
          <w:marTop w:val="82"/>
          <w:marBottom w:val="120"/>
          <w:divBdr>
            <w:top w:val="none" w:sz="0" w:space="0" w:color="auto"/>
            <w:left w:val="none" w:sz="0" w:space="0" w:color="auto"/>
            <w:bottom w:val="none" w:sz="0" w:space="0" w:color="auto"/>
            <w:right w:val="none" w:sz="0" w:space="0" w:color="auto"/>
          </w:divBdr>
        </w:div>
        <w:div w:id="1594315351">
          <w:marLeft w:val="446"/>
          <w:marRight w:val="0"/>
          <w:marTop w:val="82"/>
          <w:marBottom w:val="120"/>
          <w:divBdr>
            <w:top w:val="none" w:sz="0" w:space="0" w:color="auto"/>
            <w:left w:val="none" w:sz="0" w:space="0" w:color="auto"/>
            <w:bottom w:val="none" w:sz="0" w:space="0" w:color="auto"/>
            <w:right w:val="none" w:sz="0" w:space="0" w:color="auto"/>
          </w:divBdr>
        </w:div>
        <w:div w:id="2040859094">
          <w:marLeft w:val="446"/>
          <w:marRight w:val="0"/>
          <w:marTop w:val="82"/>
          <w:marBottom w:val="120"/>
          <w:divBdr>
            <w:top w:val="none" w:sz="0" w:space="0" w:color="auto"/>
            <w:left w:val="none" w:sz="0" w:space="0" w:color="auto"/>
            <w:bottom w:val="none" w:sz="0" w:space="0" w:color="auto"/>
            <w:right w:val="none" w:sz="0" w:space="0" w:color="auto"/>
          </w:divBdr>
        </w:div>
        <w:div w:id="829638692">
          <w:marLeft w:val="446"/>
          <w:marRight w:val="0"/>
          <w:marTop w:val="82"/>
          <w:marBottom w:val="120"/>
          <w:divBdr>
            <w:top w:val="none" w:sz="0" w:space="0" w:color="auto"/>
            <w:left w:val="none" w:sz="0" w:space="0" w:color="auto"/>
            <w:bottom w:val="none" w:sz="0" w:space="0" w:color="auto"/>
            <w:right w:val="none" w:sz="0" w:space="0" w:color="auto"/>
          </w:divBdr>
        </w:div>
        <w:div w:id="56172421">
          <w:marLeft w:val="446"/>
          <w:marRight w:val="0"/>
          <w:marTop w:val="82"/>
          <w:marBottom w:val="120"/>
          <w:divBdr>
            <w:top w:val="none" w:sz="0" w:space="0" w:color="auto"/>
            <w:left w:val="none" w:sz="0" w:space="0" w:color="auto"/>
            <w:bottom w:val="none" w:sz="0" w:space="0" w:color="auto"/>
            <w:right w:val="none" w:sz="0" w:space="0" w:color="auto"/>
          </w:divBdr>
        </w:div>
        <w:div w:id="1085304668">
          <w:marLeft w:val="446"/>
          <w:marRight w:val="0"/>
          <w:marTop w:val="82"/>
          <w:marBottom w:val="120"/>
          <w:divBdr>
            <w:top w:val="none" w:sz="0" w:space="0" w:color="auto"/>
            <w:left w:val="none" w:sz="0" w:space="0" w:color="auto"/>
            <w:bottom w:val="none" w:sz="0" w:space="0" w:color="auto"/>
            <w:right w:val="none" w:sz="0" w:space="0" w:color="auto"/>
          </w:divBdr>
        </w:div>
        <w:div w:id="7756679">
          <w:marLeft w:val="446"/>
          <w:marRight w:val="0"/>
          <w:marTop w:val="82"/>
          <w:marBottom w:val="120"/>
          <w:divBdr>
            <w:top w:val="none" w:sz="0" w:space="0" w:color="auto"/>
            <w:left w:val="none" w:sz="0" w:space="0" w:color="auto"/>
            <w:bottom w:val="none" w:sz="0" w:space="0" w:color="auto"/>
            <w:right w:val="none" w:sz="0" w:space="0" w:color="auto"/>
          </w:divBdr>
        </w:div>
        <w:div w:id="1433554046">
          <w:marLeft w:val="446"/>
          <w:marRight w:val="0"/>
          <w:marTop w:val="82"/>
          <w:marBottom w:val="120"/>
          <w:divBdr>
            <w:top w:val="none" w:sz="0" w:space="0" w:color="auto"/>
            <w:left w:val="none" w:sz="0" w:space="0" w:color="auto"/>
            <w:bottom w:val="none" w:sz="0" w:space="0" w:color="auto"/>
            <w:right w:val="none" w:sz="0" w:space="0" w:color="auto"/>
          </w:divBdr>
        </w:div>
        <w:div w:id="346293569">
          <w:marLeft w:val="446"/>
          <w:marRight w:val="0"/>
          <w:marTop w:val="82"/>
          <w:marBottom w:val="120"/>
          <w:divBdr>
            <w:top w:val="none" w:sz="0" w:space="0" w:color="auto"/>
            <w:left w:val="none" w:sz="0" w:space="0" w:color="auto"/>
            <w:bottom w:val="none" w:sz="0" w:space="0" w:color="auto"/>
            <w:right w:val="none" w:sz="0" w:space="0" w:color="auto"/>
          </w:divBdr>
        </w:div>
        <w:div w:id="1239905231">
          <w:marLeft w:val="446"/>
          <w:marRight w:val="0"/>
          <w:marTop w:val="82"/>
          <w:marBottom w:val="120"/>
          <w:divBdr>
            <w:top w:val="none" w:sz="0" w:space="0" w:color="auto"/>
            <w:left w:val="none" w:sz="0" w:space="0" w:color="auto"/>
            <w:bottom w:val="none" w:sz="0" w:space="0" w:color="auto"/>
            <w:right w:val="none" w:sz="0" w:space="0" w:color="auto"/>
          </w:divBdr>
        </w:div>
        <w:div w:id="1509978853">
          <w:marLeft w:val="446"/>
          <w:marRight w:val="0"/>
          <w:marTop w:val="82"/>
          <w:marBottom w:val="120"/>
          <w:divBdr>
            <w:top w:val="none" w:sz="0" w:space="0" w:color="auto"/>
            <w:left w:val="none" w:sz="0" w:space="0" w:color="auto"/>
            <w:bottom w:val="none" w:sz="0" w:space="0" w:color="auto"/>
            <w:right w:val="none" w:sz="0" w:space="0" w:color="auto"/>
          </w:divBdr>
        </w:div>
      </w:divsChild>
    </w:div>
    <w:div w:id="1561208409">
      <w:bodyDiv w:val="1"/>
      <w:marLeft w:val="0"/>
      <w:marRight w:val="0"/>
      <w:marTop w:val="0"/>
      <w:marBottom w:val="0"/>
      <w:divBdr>
        <w:top w:val="none" w:sz="0" w:space="0" w:color="auto"/>
        <w:left w:val="none" w:sz="0" w:space="0" w:color="auto"/>
        <w:bottom w:val="none" w:sz="0" w:space="0" w:color="auto"/>
        <w:right w:val="none" w:sz="0" w:space="0" w:color="auto"/>
      </w:divBdr>
    </w:div>
    <w:div w:id="1765149305">
      <w:bodyDiv w:val="1"/>
      <w:marLeft w:val="0"/>
      <w:marRight w:val="0"/>
      <w:marTop w:val="0"/>
      <w:marBottom w:val="0"/>
      <w:divBdr>
        <w:top w:val="none" w:sz="0" w:space="0" w:color="auto"/>
        <w:left w:val="none" w:sz="0" w:space="0" w:color="auto"/>
        <w:bottom w:val="none" w:sz="0" w:space="0" w:color="auto"/>
        <w:right w:val="none" w:sz="0" w:space="0" w:color="auto"/>
      </w:divBdr>
      <w:divsChild>
        <w:div w:id="1613173929">
          <w:marLeft w:val="446"/>
          <w:marRight w:val="0"/>
          <w:marTop w:val="91"/>
          <w:marBottom w:val="120"/>
          <w:divBdr>
            <w:top w:val="none" w:sz="0" w:space="0" w:color="auto"/>
            <w:left w:val="none" w:sz="0" w:space="0" w:color="auto"/>
            <w:bottom w:val="none" w:sz="0" w:space="0" w:color="auto"/>
            <w:right w:val="none" w:sz="0" w:space="0" w:color="auto"/>
          </w:divBdr>
        </w:div>
        <w:div w:id="1117944256">
          <w:marLeft w:val="446"/>
          <w:marRight w:val="0"/>
          <w:marTop w:val="91"/>
          <w:marBottom w:val="120"/>
          <w:divBdr>
            <w:top w:val="none" w:sz="0" w:space="0" w:color="auto"/>
            <w:left w:val="none" w:sz="0" w:space="0" w:color="auto"/>
            <w:bottom w:val="none" w:sz="0" w:space="0" w:color="auto"/>
            <w:right w:val="none" w:sz="0" w:space="0" w:color="auto"/>
          </w:divBdr>
        </w:div>
        <w:div w:id="754860145">
          <w:marLeft w:val="446"/>
          <w:marRight w:val="0"/>
          <w:marTop w:val="91"/>
          <w:marBottom w:val="120"/>
          <w:divBdr>
            <w:top w:val="none" w:sz="0" w:space="0" w:color="auto"/>
            <w:left w:val="none" w:sz="0" w:space="0" w:color="auto"/>
            <w:bottom w:val="none" w:sz="0" w:space="0" w:color="auto"/>
            <w:right w:val="none" w:sz="0" w:space="0" w:color="auto"/>
          </w:divBdr>
        </w:div>
        <w:div w:id="217591186">
          <w:marLeft w:val="446"/>
          <w:marRight w:val="0"/>
          <w:marTop w:val="91"/>
          <w:marBottom w:val="120"/>
          <w:divBdr>
            <w:top w:val="none" w:sz="0" w:space="0" w:color="auto"/>
            <w:left w:val="none" w:sz="0" w:space="0" w:color="auto"/>
            <w:bottom w:val="none" w:sz="0" w:space="0" w:color="auto"/>
            <w:right w:val="none" w:sz="0" w:space="0" w:color="auto"/>
          </w:divBdr>
        </w:div>
        <w:div w:id="1579439336">
          <w:marLeft w:val="446"/>
          <w:marRight w:val="0"/>
          <w:marTop w:val="91"/>
          <w:marBottom w:val="120"/>
          <w:divBdr>
            <w:top w:val="none" w:sz="0" w:space="0" w:color="auto"/>
            <w:left w:val="none" w:sz="0" w:space="0" w:color="auto"/>
            <w:bottom w:val="none" w:sz="0" w:space="0" w:color="auto"/>
            <w:right w:val="none" w:sz="0" w:space="0" w:color="auto"/>
          </w:divBdr>
        </w:div>
        <w:div w:id="1801027022">
          <w:marLeft w:val="446"/>
          <w:marRight w:val="0"/>
          <w:marTop w:val="91"/>
          <w:marBottom w:val="120"/>
          <w:divBdr>
            <w:top w:val="none" w:sz="0" w:space="0" w:color="auto"/>
            <w:left w:val="none" w:sz="0" w:space="0" w:color="auto"/>
            <w:bottom w:val="none" w:sz="0" w:space="0" w:color="auto"/>
            <w:right w:val="none" w:sz="0" w:space="0" w:color="auto"/>
          </w:divBdr>
        </w:div>
        <w:div w:id="1311130451">
          <w:marLeft w:val="446"/>
          <w:marRight w:val="0"/>
          <w:marTop w:val="91"/>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4" ma:contentTypeDescription="Create a new document." ma:contentTypeScope="" ma:versionID="92263748b1d0bc09db31db1805775b51">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8be37abf1d36ec1cf5a58848239eda34"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EC2A29-DFF2-442B-9B81-C69598744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9FC984-028A-4304-A242-2C0F6BBDD02F}">
  <ds:schemaRefs>
    <ds:schemaRef ds:uri="http://schemas.microsoft.com/sharepoint/v3/contenttype/forms"/>
  </ds:schemaRefs>
</ds:datastoreItem>
</file>

<file path=customXml/itemProps3.xml><?xml version="1.0" encoding="utf-8"?>
<ds:datastoreItem xmlns:ds="http://schemas.openxmlformats.org/officeDocument/2006/customXml" ds:itemID="{05336A68-86F3-4D17-979E-5EDFDF265EA8}">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26f2f551-530b-45ab-a65b-0e164e2c0d3e"/>
    <ds:schemaRef ds:uri="5d5c1cec-0fe9-44c8-b8d2-8671a32e7d7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8A51DE2</Template>
  <TotalTime>0</TotalTime>
  <Pages>14</Pages>
  <Words>3648</Words>
  <Characters>20794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24394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Fontana Griffith</cp:lastModifiedBy>
  <cp:revision>2</cp:revision>
  <cp:lastPrinted>2021-11-03T16:42:00Z</cp:lastPrinted>
  <dcterms:created xsi:type="dcterms:W3CDTF">2025-06-03T09:40:00Z</dcterms:created>
  <dcterms:modified xsi:type="dcterms:W3CDTF">2025-06-03T09:40:00Z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